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079" w:rsidRDefault="00FD0BE5">
      <w:pPr>
        <w:rPr>
          <w:sz w:val="32"/>
        </w:rPr>
        <w:sectPr w:rsidR="00705079">
          <w:footerReference w:type="default" r:id="rId8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>
        <w:rPr>
          <w:b/>
          <w:color w:val="231F20"/>
        </w:rPr>
        <w:t xml:space="preserve">additional and sustainable </w:t>
      </w:r>
      <w:r w:rsidR="00C84880">
        <w:rPr>
          <w:color w:val="231F20"/>
        </w:rPr>
        <w:t>improvements to the quality of Physical Education, Sport and Physical Activity (PESPA) they offer. This means that you should use the Primary PE and Sport Premium to:</w:t>
      </w:r>
    </w:p>
    <w:p w:rsidR="00705079" w:rsidRDefault="00705079">
      <w:pPr>
        <w:pStyle w:val="BodyText"/>
        <w:spacing w:before="5"/>
        <w:rPr>
          <w:sz w:val="23"/>
        </w:rPr>
      </w:pPr>
    </w:p>
    <w:p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:rsidR="00705079" w:rsidRDefault="00705079">
      <w:pPr>
        <w:pStyle w:val="BodyText"/>
        <w:spacing w:before="9"/>
        <w:rPr>
          <w:sz w:val="23"/>
        </w:rPr>
      </w:pPr>
    </w:p>
    <w:p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2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for the revised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guidance including the 5 key indicators across which schools should demonstrate an improvement. This document will help you to review your provision and to report</w:t>
      </w:r>
    </w:p>
    <w:p w:rsidR="00705079" w:rsidRDefault="00C84880">
      <w:pPr>
        <w:pStyle w:val="BodyText"/>
        <w:spacing w:before="2" w:line="235" w:lineRule="auto"/>
        <w:ind w:left="720" w:right="6219"/>
      </w:pP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</w:t>
      </w:r>
      <w:proofErr w:type="spellStart"/>
      <w:r>
        <w:rPr>
          <w:color w:val="231F20"/>
        </w:rPr>
        <w:t>DfE</w:t>
      </w:r>
      <w:proofErr w:type="spellEnd"/>
      <w:r>
        <w:rPr>
          <w:color w:val="231F20"/>
        </w:rPr>
        <w:t xml:space="preserve"> encourages schools to use this template as an effective way of meeting the reporting requirements of the Primary PE and Sport Premium.</w:t>
      </w:r>
    </w:p>
    <w:p w:rsidR="00705079" w:rsidRDefault="00705079">
      <w:pPr>
        <w:pStyle w:val="BodyText"/>
        <w:spacing w:before="4"/>
        <w:rPr>
          <w:sz w:val="23"/>
        </w:rPr>
      </w:pPr>
    </w:p>
    <w:p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:rsidR="00705079" w:rsidRDefault="00C84880">
      <w:pPr>
        <w:pStyle w:val="BodyText"/>
        <w:spacing w:before="2" w:line="235" w:lineRule="auto"/>
        <w:ind w:left="720" w:right="5456"/>
        <w:jc w:val="both"/>
      </w:pPr>
      <w:proofErr w:type="gramStart"/>
      <w:r>
        <w:rPr>
          <w:color w:val="231F20"/>
        </w:rPr>
        <w:t>spend</w:t>
      </w:r>
      <w:proofErr w:type="gramEnd"/>
      <w:r>
        <w:rPr>
          <w:color w:val="231F20"/>
        </w:rPr>
        <w:t>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3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14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:rsidR="00705079" w:rsidRDefault="00705079">
      <w:pPr>
        <w:pStyle w:val="BodyText"/>
        <w:spacing w:before="10"/>
        <w:rPr>
          <w:sz w:val="23"/>
        </w:rPr>
      </w:pPr>
    </w:p>
    <w:p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15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or by </w:t>
      </w:r>
      <w:r w:rsidR="00AB5D24" w:rsidRPr="00AB5D24">
        <w:rPr>
          <w:b/>
          <w:color w:val="231F20"/>
        </w:rPr>
        <w:t>31 July 2019</w:t>
      </w:r>
      <w:r w:rsidR="00AB5D24" w:rsidRPr="00AB5D24">
        <w:rPr>
          <w:color w:val="231F20"/>
        </w:rPr>
        <w:t xml:space="preserve">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16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:rsidR="00705079" w:rsidRDefault="00181B7B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05079" w:rsidRDefault="00C84880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26"/>
                                </w:rPr>
                                <w:t>DfE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">
                <v:rect id="Rectangle 7" o:spid="_x0000_s1027" style="position:absolute;left:720;top:720;width:16118;height: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JMTMMA&#10;AADbAAAADwAAAGRycy9kb3ducmV2LnhtbERPW2vCMBR+H/gfwhH2tqaTOWY1ighCYQy8DKRvx+bY&#10;hjUnpYm22683DwMfP777YjXYRtyo88axgtckBUFcOm24UvB93L58gPABWWPjmBT8kofVcvS0wEy7&#10;nvd0O4RKxBD2GSqoQ2gzKX1Zk0WfuJY4chfXWQwRdpXUHfYx3DZykqbv0qLh2FBjS5uayp/D1SqY&#10;fk3fiiL/s9f1+bg/zbzZXT6NUs/jYT0HEWgID/G/O9cKJnF9/BJ/gF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JMTMMAAADbAAAADwAAAAAAAAAAAAAAAACYAgAAZHJzL2Rv&#10;d25yZXYueG1sUEsFBgAAAAAEAAQA9QAAAIgD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705079" w:rsidRDefault="00C84880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</w:t>
                        </w:r>
                        <w:proofErr w:type="spellStart"/>
                        <w:r>
                          <w:rPr>
                            <w:color w:val="FFFFFF"/>
                            <w:sz w:val="26"/>
                          </w:rPr>
                          <w:t>DfE</w:t>
                        </w:r>
                        <w:proofErr w:type="spellEnd"/>
                        <w:r>
                          <w:rPr>
                            <w:color w:val="FFFFFF"/>
                            <w:sz w:val="26"/>
                          </w:rPr>
                          <w:t xml:space="preserve">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5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2"/>
        <w:gridCol w:w="10526"/>
      </w:tblGrid>
      <w:tr w:rsidR="00BC44E4" w:rsidTr="00BC44E4">
        <w:trPr>
          <w:trHeight w:val="480"/>
        </w:trPr>
        <w:tc>
          <w:tcPr>
            <w:tcW w:w="4852" w:type="dxa"/>
          </w:tcPr>
          <w:p w:rsidR="00BC44E4" w:rsidRDefault="00BC44E4" w:rsidP="009409E1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Indicators</w:t>
            </w:r>
          </w:p>
        </w:tc>
        <w:tc>
          <w:tcPr>
            <w:tcW w:w="10526" w:type="dxa"/>
          </w:tcPr>
          <w:p w:rsidR="00BC44E4" w:rsidRDefault="00BC44E4" w:rsidP="009409E1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BC44E4" w:rsidRPr="006A4737" w:rsidTr="00BC44E4">
        <w:trPr>
          <w:trHeight w:val="2015"/>
        </w:trPr>
        <w:tc>
          <w:tcPr>
            <w:tcW w:w="4852" w:type="dxa"/>
          </w:tcPr>
          <w:p w:rsidR="00BC44E4" w:rsidRDefault="00BC44E4" w:rsidP="009409E1">
            <w:pPr>
              <w:pStyle w:val="TableParagraph"/>
            </w:pPr>
            <w:r>
              <w:t>Engage all pupils in regular physical activity – kick-starting healthy active lifestyles.</w:t>
            </w:r>
          </w:p>
          <w:p w:rsidR="00BC44E4" w:rsidRDefault="00BC44E4" w:rsidP="009409E1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526" w:type="dxa"/>
          </w:tcPr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1. Continue to ensure pupils have the opportunity to share and enthuse peers, within a range of sport</w:t>
            </w:r>
            <w:r>
              <w:rPr>
                <w:rFonts w:asciiTheme="minorHAnsi" w:hAnsiTheme="minorHAnsi"/>
              </w:rPr>
              <w:t>-</w:t>
            </w:r>
            <w:r w:rsidRPr="006A4737">
              <w:rPr>
                <w:rFonts w:asciiTheme="minorHAnsi" w:hAnsiTheme="minorHAnsi"/>
              </w:rPr>
              <w:t xml:space="preserve"> related</w:t>
            </w:r>
          </w:p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proofErr w:type="gramStart"/>
            <w:r w:rsidRPr="006A4737">
              <w:rPr>
                <w:rFonts w:asciiTheme="minorHAnsi" w:hAnsiTheme="minorHAnsi"/>
              </w:rPr>
              <w:t>activities</w:t>
            </w:r>
            <w:proofErr w:type="gramEnd"/>
            <w:r w:rsidRPr="006A4737">
              <w:rPr>
                <w:rFonts w:asciiTheme="minorHAnsi" w:hAnsiTheme="minorHAnsi"/>
              </w:rPr>
              <w:t>.</w:t>
            </w:r>
          </w:p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2. Signpost school community to a range of sport</w:t>
            </w:r>
            <w:r>
              <w:rPr>
                <w:rFonts w:asciiTheme="minorHAnsi" w:hAnsiTheme="minorHAnsi"/>
              </w:rPr>
              <w:t>-</w:t>
            </w:r>
            <w:r w:rsidRPr="006A4737">
              <w:rPr>
                <w:rFonts w:asciiTheme="minorHAnsi" w:hAnsiTheme="minorHAnsi"/>
              </w:rPr>
              <w:t xml:space="preserve"> related activities, </w:t>
            </w:r>
            <w:r>
              <w:rPr>
                <w:rFonts w:asciiTheme="minorHAnsi" w:hAnsiTheme="minorHAnsi"/>
              </w:rPr>
              <w:t>specifically during</w:t>
            </w:r>
            <w:r w:rsidRPr="006A4737">
              <w:rPr>
                <w:rFonts w:asciiTheme="minorHAnsi" w:hAnsiTheme="minorHAnsi"/>
              </w:rPr>
              <w:t xml:space="preserve"> holidays.</w:t>
            </w:r>
          </w:p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3. Raise further pupil self-esteem and enable them to develop broader skills to support others within an array of activities.</w:t>
            </w:r>
          </w:p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4. Encourage pupils and families to take an interest in healthy food choices and promote further enjoyment of physical activity.</w:t>
            </w:r>
          </w:p>
        </w:tc>
      </w:tr>
      <w:tr w:rsidR="00BC44E4" w:rsidRPr="006A4737" w:rsidTr="00BC44E4">
        <w:trPr>
          <w:trHeight w:val="981"/>
        </w:trPr>
        <w:tc>
          <w:tcPr>
            <w:tcW w:w="4852" w:type="dxa"/>
          </w:tcPr>
          <w:p w:rsidR="00BC44E4" w:rsidRDefault="00BC44E4" w:rsidP="009409E1">
            <w:pPr>
              <w:pStyle w:val="TableParagraph"/>
            </w:pPr>
            <w:r>
              <w:t>Raise the profile of PE and sport across the school, as a tool for whole school improvement.</w:t>
            </w:r>
          </w:p>
        </w:tc>
        <w:tc>
          <w:tcPr>
            <w:tcW w:w="10526" w:type="dxa"/>
          </w:tcPr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1. Continue to raise awareness of sport and Olympics and Paralympics. </w:t>
            </w:r>
          </w:p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2. Continue to promote all aspects of physical activity so that all pupils are physically active, through PE lesson and at playtimes.</w:t>
            </w:r>
          </w:p>
        </w:tc>
      </w:tr>
      <w:tr w:rsidR="00BC44E4" w:rsidRPr="006A4737" w:rsidTr="00BC44E4">
        <w:trPr>
          <w:trHeight w:val="825"/>
        </w:trPr>
        <w:tc>
          <w:tcPr>
            <w:tcW w:w="4852" w:type="dxa"/>
          </w:tcPr>
          <w:p w:rsidR="00BC44E4" w:rsidRDefault="00BC44E4" w:rsidP="009409E1">
            <w:pPr>
              <w:pStyle w:val="TableParagraph"/>
            </w:pPr>
            <w:r>
              <w:t>Increase confidence, knowledge and skills of all staff in teaching PE and sport.</w:t>
            </w:r>
          </w:p>
          <w:p w:rsidR="00BC44E4" w:rsidRDefault="00BC44E4" w:rsidP="009409E1">
            <w:pPr>
              <w:pStyle w:val="TableParagraph"/>
            </w:pPr>
          </w:p>
        </w:tc>
        <w:tc>
          <w:tcPr>
            <w:tcW w:w="10526" w:type="dxa"/>
          </w:tcPr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1. All staff to be offered CPD and PE Co-ordinator to continue to </w:t>
            </w:r>
            <w:proofErr w:type="gramStart"/>
            <w:r w:rsidRPr="006A4737">
              <w:rPr>
                <w:rFonts w:asciiTheme="minorHAnsi" w:hAnsiTheme="minorHAnsi"/>
              </w:rPr>
              <w:t>advise</w:t>
            </w:r>
            <w:proofErr w:type="gramEnd"/>
            <w:r w:rsidRPr="006A4737">
              <w:rPr>
                <w:rFonts w:asciiTheme="minorHAnsi" w:hAnsiTheme="minorHAnsi"/>
              </w:rPr>
              <w:t xml:space="preserve"> and support.</w:t>
            </w:r>
          </w:p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2. PE Co-ordinator to lead staff meetings to discuss assessment and progression.</w:t>
            </w:r>
          </w:p>
        </w:tc>
      </w:tr>
      <w:tr w:rsidR="00BC44E4" w:rsidRPr="006A4737" w:rsidTr="00BC44E4">
        <w:trPr>
          <w:trHeight w:val="1107"/>
        </w:trPr>
        <w:tc>
          <w:tcPr>
            <w:tcW w:w="4852" w:type="dxa"/>
          </w:tcPr>
          <w:p w:rsidR="00BC44E4" w:rsidRDefault="00BC44E4" w:rsidP="009409E1">
            <w:pPr>
              <w:pStyle w:val="TableParagraph"/>
            </w:pPr>
            <w:r>
              <w:t>Develop a broader experience of a range of sports and activities offered to all pupils.</w:t>
            </w:r>
          </w:p>
          <w:p w:rsidR="00BC44E4" w:rsidRDefault="00BC44E4" w:rsidP="009409E1">
            <w:pPr>
              <w:pStyle w:val="TableParagraph"/>
            </w:pPr>
          </w:p>
        </w:tc>
        <w:tc>
          <w:tcPr>
            <w:tcW w:w="10526" w:type="dxa"/>
          </w:tcPr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1. Encourage 100% of the school community to participate in physical activity. </w:t>
            </w:r>
          </w:p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2. Develop further pupil participation in sport and ensuring pupils lead active and healthy lifestyles.</w:t>
            </w:r>
          </w:p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3. Bronze Ambassadors and Sports Apprentice to lead three intra-house sports competitions.</w:t>
            </w:r>
          </w:p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4. To offer more clubs to KS1.</w:t>
            </w:r>
          </w:p>
        </w:tc>
      </w:tr>
      <w:tr w:rsidR="00BC44E4" w:rsidRPr="006A4737" w:rsidTr="00BC44E4">
        <w:trPr>
          <w:trHeight w:val="556"/>
        </w:trPr>
        <w:tc>
          <w:tcPr>
            <w:tcW w:w="4852" w:type="dxa"/>
          </w:tcPr>
          <w:p w:rsidR="00BC44E4" w:rsidRDefault="00BC44E4" w:rsidP="009409E1">
            <w:pPr>
              <w:pStyle w:val="TableParagraph"/>
            </w:pPr>
            <w:r>
              <w:t>Increase participation in competitive sport.</w:t>
            </w:r>
          </w:p>
        </w:tc>
        <w:tc>
          <w:tcPr>
            <w:tcW w:w="10526" w:type="dxa"/>
          </w:tcPr>
          <w:p w:rsidR="00BC44E4" w:rsidRPr="006A4737" w:rsidRDefault="00BC44E4" w:rsidP="009409E1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1. Continue to broaden the competition opportunities for all pupils.</w:t>
            </w:r>
          </w:p>
        </w:tc>
      </w:tr>
    </w:tbl>
    <w:p w:rsidR="00705079" w:rsidRDefault="00705079">
      <w:pPr>
        <w:pStyle w:val="BodyText"/>
        <w:rPr>
          <w:rFonts w:ascii="Times New Roman"/>
          <w:sz w:val="20"/>
        </w:rPr>
      </w:pPr>
    </w:p>
    <w:p w:rsidR="00007012" w:rsidRDefault="00007012">
      <w:pPr>
        <w:pStyle w:val="BodyText"/>
        <w:rPr>
          <w:rFonts w:ascii="Times New Roman"/>
          <w:sz w:val="20"/>
        </w:rPr>
      </w:pPr>
    </w:p>
    <w:p w:rsidR="00007012" w:rsidRDefault="00007012">
      <w:pPr>
        <w:pStyle w:val="BodyText"/>
        <w:rPr>
          <w:rFonts w:ascii="Times New Roman"/>
          <w:sz w:val="20"/>
        </w:rPr>
      </w:pPr>
    </w:p>
    <w:p w:rsidR="00007012" w:rsidRDefault="00007012">
      <w:pPr>
        <w:pStyle w:val="BodyText"/>
        <w:rPr>
          <w:rFonts w:ascii="Times New Roman"/>
          <w:sz w:val="20"/>
        </w:rPr>
      </w:pPr>
    </w:p>
    <w:p w:rsidR="00007012" w:rsidRDefault="00007012">
      <w:pPr>
        <w:pStyle w:val="BodyText"/>
        <w:rPr>
          <w:rFonts w:ascii="Times New Roman"/>
          <w:sz w:val="20"/>
        </w:rPr>
      </w:pPr>
    </w:p>
    <w:p w:rsidR="00007012" w:rsidRDefault="00007012">
      <w:pPr>
        <w:pStyle w:val="BodyText"/>
        <w:rPr>
          <w:rFonts w:ascii="Times New Roman"/>
          <w:sz w:val="20"/>
        </w:rPr>
      </w:pPr>
    </w:p>
    <w:p w:rsidR="00007012" w:rsidRDefault="00007012">
      <w:pPr>
        <w:pStyle w:val="BodyText"/>
        <w:rPr>
          <w:rFonts w:ascii="Times New Roman"/>
          <w:sz w:val="20"/>
        </w:rPr>
      </w:pPr>
    </w:p>
    <w:p w:rsidR="00007012" w:rsidRDefault="00007012">
      <w:pPr>
        <w:pStyle w:val="BodyText"/>
        <w:rPr>
          <w:rFonts w:ascii="Times New Roman"/>
          <w:sz w:val="20"/>
        </w:rPr>
      </w:pPr>
    </w:p>
    <w:p w:rsidR="00007012" w:rsidRDefault="00007012">
      <w:pPr>
        <w:pStyle w:val="BodyText"/>
        <w:rPr>
          <w:rFonts w:ascii="Times New Roman"/>
          <w:sz w:val="20"/>
        </w:rPr>
      </w:pPr>
    </w:p>
    <w:p w:rsidR="00007012" w:rsidRDefault="00007012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>
        <w:trPr>
          <w:trHeight w:val="405"/>
        </w:trPr>
        <w:tc>
          <w:tcPr>
            <w:tcW w:w="11582" w:type="dxa"/>
          </w:tcPr>
          <w:p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lastRenderedPageBreak/>
              <w:t>Meeting national curriculum requirements for swimming and water safety</w:t>
            </w:r>
          </w:p>
        </w:tc>
        <w:tc>
          <w:tcPr>
            <w:tcW w:w="3798" w:type="dxa"/>
          </w:tcPr>
          <w:p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>
        <w:trPr>
          <w:trHeight w:val="1271"/>
        </w:trPr>
        <w:tc>
          <w:tcPr>
            <w:tcW w:w="11582" w:type="dxa"/>
          </w:tcPr>
          <w:p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>confidently and proficiently over a distance of at least 25 metres?</w:t>
            </w:r>
          </w:p>
          <w:p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proofErr w:type="gramStart"/>
            <w:r>
              <w:rPr>
                <w:color w:val="231F20"/>
                <w:sz w:val="26"/>
              </w:rPr>
              <w:t>primary</w:t>
            </w:r>
            <w:proofErr w:type="gramEnd"/>
            <w:r>
              <w:rPr>
                <w:color w:val="231F20"/>
                <w:sz w:val="26"/>
              </w:rPr>
              <w:t xml:space="preserve"> school.</w:t>
            </w:r>
          </w:p>
        </w:tc>
        <w:tc>
          <w:tcPr>
            <w:tcW w:w="3798" w:type="dxa"/>
          </w:tcPr>
          <w:p w:rsidR="00705079" w:rsidRDefault="00FB6F37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90</w:t>
            </w:r>
            <w:r w:rsidR="004E4079">
              <w:rPr>
                <w:color w:val="231F20"/>
                <w:sz w:val="26"/>
              </w:rPr>
              <w:t xml:space="preserve"> 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 w:rsidTr="00BF0511">
        <w:trPr>
          <w:trHeight w:val="1159"/>
        </w:trPr>
        <w:tc>
          <w:tcPr>
            <w:tcW w:w="11582" w:type="dxa"/>
          </w:tcPr>
          <w:p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</w:t>
            </w:r>
            <w:proofErr w:type="gramStart"/>
            <w:r>
              <w:rPr>
                <w:color w:val="231F20"/>
                <w:sz w:val="26"/>
              </w:rPr>
              <w:t xml:space="preserve">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>6 cohort use</w:t>
            </w:r>
            <w:proofErr w:type="gramEnd"/>
            <w:r>
              <w:rPr>
                <w:color w:val="231F20"/>
                <w:sz w:val="26"/>
              </w:rPr>
              <w:t xml:space="preserve">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:rsidR="00705079" w:rsidRDefault="00FB6F37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90 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 w:rsidTr="00BF0511">
        <w:trPr>
          <w:trHeight w:val="1117"/>
        </w:trPr>
        <w:tc>
          <w:tcPr>
            <w:tcW w:w="11582" w:type="dxa"/>
          </w:tcPr>
          <w:p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:rsidR="00705079" w:rsidRDefault="00FB6F37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90</w:t>
            </w:r>
            <w:r w:rsidR="004E4079">
              <w:rPr>
                <w:color w:val="231F20"/>
                <w:sz w:val="26"/>
              </w:rPr>
              <w:t xml:space="preserve"> </w:t>
            </w:r>
            <w:r w:rsidR="00C84880">
              <w:rPr>
                <w:color w:val="231F20"/>
                <w:sz w:val="26"/>
              </w:rPr>
              <w:t>%</w:t>
            </w:r>
          </w:p>
        </w:tc>
      </w:tr>
      <w:tr w:rsidR="00705079">
        <w:trPr>
          <w:trHeight w:val="1135"/>
        </w:trPr>
        <w:tc>
          <w:tcPr>
            <w:tcW w:w="11582" w:type="dxa"/>
          </w:tcPr>
          <w:p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No</w:t>
            </w:r>
          </w:p>
        </w:tc>
      </w:tr>
    </w:tbl>
    <w:p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:rsidR="00705079" w:rsidRDefault="00181B7B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05079" w:rsidRDefault="00C8488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:rsidR="00705079" w:rsidRDefault="00C84880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cehcMA&#10;AADbAAAADwAAAGRycy9kb3ducmV2LnhtbERP32vCMBB+H/g/hBP2NlNl6uyMIoIgDEGtMHw7m7MN&#10;ay6lidr51xthsLf7+H7edN7aSlyp8caxgn4vAUGcO224UHDIVm8fIHxA1lg5JgW/5GE+67xMMdXu&#10;xju67kMhYgj7FBWUIdSplD4vyaLvuZo4cmfXWAwRNoXUDd5iuK3kIElG0qLh2FBiTcuS8p/9xSoY&#10;bobvx+P6bi+LU7b7nnizPX8ZpV677eITRKA2/Iv/3Gsd54/h+Us8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cehcMAAADbAAAADwAAAAAAAAAAAAAAAACYAgAAZHJzL2Rv&#10;d25yZXYueG1sUEsFBgAAAAAEAAQA9QAAAIgDAAAAAA==&#10;" fillcolor="#6dbf4f" stroked="f"/>
                <v:shape id="Text Box 3" o:spid="_x0000_s1031" type="#_x0000_t202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705079" w:rsidRDefault="00C8488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:rsidR="00705079" w:rsidRDefault="00C84880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05079" w:rsidRDefault="00705079">
      <w:pPr>
        <w:pStyle w:val="BodyText"/>
        <w:rPr>
          <w:rFonts w:ascii="Times New Roman"/>
          <w:sz w:val="20"/>
        </w:rPr>
      </w:pPr>
    </w:p>
    <w:p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>
        <w:trPr>
          <w:trHeight w:val="383"/>
        </w:trPr>
        <w:tc>
          <w:tcPr>
            <w:tcW w:w="372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18442F">
              <w:rPr>
                <w:color w:val="231F20"/>
                <w:sz w:val="24"/>
              </w:rPr>
              <w:t>2018/19</w:t>
            </w:r>
          </w:p>
        </w:tc>
        <w:tc>
          <w:tcPr>
            <w:tcW w:w="36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762D31">
              <w:rPr>
                <w:color w:val="231F20"/>
                <w:sz w:val="24"/>
              </w:rPr>
              <w:t>16,891</w:t>
            </w:r>
          </w:p>
        </w:tc>
        <w:tc>
          <w:tcPr>
            <w:tcW w:w="4923" w:type="dxa"/>
            <w:gridSpan w:val="2"/>
          </w:tcPr>
          <w:p w:rsidR="00705079" w:rsidRDefault="00C84880">
            <w:pPr>
              <w:pStyle w:val="TableParagraph"/>
              <w:spacing w:before="21"/>
              <w:ind w:left="8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705079" w:rsidRDefault="00C84880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657"/>
        </w:trPr>
        <w:tc>
          <w:tcPr>
            <w:tcW w:w="3720" w:type="dxa"/>
          </w:tcPr>
          <w:p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:rsidTr="008E5918">
        <w:trPr>
          <w:trHeight w:val="973"/>
        </w:trPr>
        <w:tc>
          <w:tcPr>
            <w:tcW w:w="3720" w:type="dxa"/>
            <w:tcBorders>
              <w:bottom w:val="single" w:sz="4" w:space="0" w:color="auto"/>
            </w:tcBorders>
          </w:tcPr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 xml:space="preserve">Continue with Inspire+ membership and access the initiatives offered to build on the success of last year linked to healthy lifestyles, participation &amp; sports opportunities.  </w:t>
            </w:r>
          </w:p>
          <w:p w:rsidR="003523A0" w:rsidRDefault="003523A0" w:rsidP="00DB5E9B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B11238" w:rsidRDefault="00923B24" w:rsidP="00DB5E9B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Provide balance bikes for EYFS.</w:t>
            </w:r>
          </w:p>
          <w:p w:rsidR="00B11238" w:rsidRDefault="00B11238" w:rsidP="00DB5E9B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B11238" w:rsidRPr="000D647E" w:rsidRDefault="00B11238" w:rsidP="00DB5E9B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 xml:space="preserve">Organise assemblies by Inspire+ ambassadors as good role models for the children – linked to healthy lifestyles and wellbeing. </w:t>
            </w:r>
          </w:p>
          <w:p w:rsidR="003523A0" w:rsidRPr="000D647E" w:rsidRDefault="003523A0" w:rsidP="006659D0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Introduce playtime and lunchtime activities to promote more active minutes in school.</w:t>
            </w:r>
            <w:r>
              <w:rPr>
                <w:rFonts w:asciiTheme="minorHAnsi" w:hAnsiTheme="minorHAnsi"/>
              </w:rPr>
              <w:t xml:space="preserve"> </w:t>
            </w: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3523A0" w:rsidRDefault="003523A0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3523A0" w:rsidRDefault="003523A0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Continue to offer after</w:t>
            </w:r>
            <w:r w:rsidR="008E5918">
              <w:rPr>
                <w:rFonts w:asciiTheme="minorHAnsi" w:hAnsiTheme="minorHAnsi"/>
              </w:rPr>
              <w:t>-</w:t>
            </w:r>
            <w:r w:rsidRPr="000D647E">
              <w:rPr>
                <w:rFonts w:asciiTheme="minorHAnsi" w:hAnsiTheme="minorHAnsi"/>
              </w:rPr>
              <w:t xml:space="preserve"> school clubs to all age ranges.</w:t>
            </w: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3523A0" w:rsidRDefault="003523A0" w:rsidP="003523A0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Participation tracker for club membership.</w:t>
            </w:r>
          </w:p>
          <w:p w:rsidR="00A61B62" w:rsidRDefault="00A61B62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A61B62" w:rsidRDefault="00A61B62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A61B62" w:rsidRDefault="00A61B62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A61B62" w:rsidRDefault="00A61B62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A61B62" w:rsidRDefault="00A61B62" w:rsidP="003523A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Purchase Maths of the Day (MOTD)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lastRenderedPageBreak/>
              <w:t xml:space="preserve">To encourage more sports opportunities for our pupils. </w:t>
            </w: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Pupils to be offered the opportunity to lead on health initiatives in school.</w:t>
            </w:r>
          </w:p>
          <w:p w:rsidR="00DB5E9B" w:rsidRDefault="00DB5E9B" w:rsidP="00DB5E9B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DB5E9B" w:rsidRDefault="00DB5E9B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B11238" w:rsidRDefault="00B11238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B11238" w:rsidRDefault="00B11238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B11238" w:rsidRPr="000D647E" w:rsidRDefault="00B11238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Visiting ambassadors to raise the profile of physical and mental wellbeing.</w:t>
            </w: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3523A0" w:rsidRPr="000D647E" w:rsidRDefault="003523A0" w:rsidP="006659D0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3523A0" w:rsidRDefault="003523A0" w:rsidP="003523A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Train Year 5/6</w:t>
            </w:r>
            <w:r w:rsidRPr="000D647E">
              <w:rPr>
                <w:rFonts w:asciiTheme="minorHAnsi" w:hAnsiTheme="minorHAnsi"/>
              </w:rPr>
              <w:t xml:space="preserve"> pupils to deliver playground leader activities and games – timetabled throughout the week. </w:t>
            </w: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Sports Ambassador to lead ‘Daily Mile’ and track participation.</w:t>
            </w: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  <w:r w:rsidRPr="000D647E">
              <w:rPr>
                <w:rFonts w:asciiTheme="minorHAnsi" w:hAnsiTheme="minorHAnsi"/>
              </w:rPr>
              <w:t>Co-ordinate use of Inspire+ coaches for club delivery and staff development for club delivery.</w:t>
            </w:r>
          </w:p>
          <w:p w:rsidR="003523A0" w:rsidRPr="000D647E" w:rsidRDefault="003523A0" w:rsidP="003523A0">
            <w:pPr>
              <w:pStyle w:val="TableParagraph"/>
              <w:rPr>
                <w:rFonts w:asciiTheme="minorHAnsi" w:hAnsiTheme="minorHAnsi"/>
              </w:rPr>
            </w:pPr>
          </w:p>
          <w:p w:rsidR="003523A0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0D647E">
              <w:rPr>
                <w:rFonts w:asciiTheme="minorHAnsi" w:hAnsiTheme="minorHAnsi"/>
              </w:rPr>
              <w:t xml:space="preserve">Use of participation tracker in school for tracking those involved in clubs, </w:t>
            </w:r>
            <w:r w:rsidRPr="000D647E">
              <w:rPr>
                <w:rFonts w:asciiTheme="minorHAnsi" w:hAnsiTheme="minorHAnsi"/>
              </w:rPr>
              <w:lastRenderedPageBreak/>
              <w:t>those with leadership opportunities and those less likely to engage in sport/physical activity.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 w:rsidP="00A61B62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All staff given MOTD log-ins, enabling them to lead Active Maths lessons. </w:t>
            </w:r>
          </w:p>
          <w:p w:rsidR="00A61B62" w:rsidRDefault="00A61B62" w:rsidP="00A61B62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KS1 teacher to run a MOTD club in the Summer Term.</w:t>
            </w: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2006CE" w:rsidRDefault="002006C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3523A0" w:rsidRDefault="003523A0" w:rsidP="00352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>8000</w:t>
            </w:r>
          </w:p>
          <w:p w:rsidR="003523A0" w:rsidRDefault="003523A0" w:rsidP="003523A0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Inspire+ membership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923B2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800</w:t>
            </w: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61B62" w:rsidRDefault="00A61B6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445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3523A0" w:rsidRPr="00696C2E" w:rsidRDefault="00E641F7" w:rsidP="0066032E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lastRenderedPageBreak/>
              <w:t>Y 1-6 provided with a term of high-quality coaching.</w:t>
            </w:r>
          </w:p>
          <w:p w:rsidR="00FD342E" w:rsidRPr="00696C2E" w:rsidRDefault="003523A0" w:rsidP="00F50BD4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 xml:space="preserve">Children accessing G and T </w:t>
            </w:r>
            <w:r w:rsidR="00F50BD4" w:rsidRPr="00696C2E">
              <w:rPr>
                <w:rFonts w:asciiTheme="minorHAnsi" w:hAnsiTheme="minorHAnsi"/>
                <w:sz w:val="20"/>
                <w:szCs w:val="20"/>
              </w:rPr>
              <w:t>programme</w:t>
            </w:r>
            <w:r w:rsidR="00FD342E" w:rsidRPr="00696C2E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3523A0" w:rsidRPr="00696C2E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B11238" w:rsidRPr="00696C2E" w:rsidRDefault="00B11238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>Whole school accessed the Roots to Food healthy eating workshop.</w:t>
            </w:r>
          </w:p>
          <w:p w:rsidR="00F50BD4" w:rsidRPr="00696C2E" w:rsidRDefault="00F50BD4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523A0" w:rsidRPr="00696C2E" w:rsidRDefault="00F50BD4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>EYFS provided with 12 balance bikes and safety helmets- staff given training</w:t>
            </w:r>
          </w:p>
          <w:p w:rsidR="00F50BD4" w:rsidRPr="00696C2E" w:rsidRDefault="00F50BD4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523A0" w:rsidRPr="00696C2E" w:rsidRDefault="003523A0" w:rsidP="003523A0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>All children attended assemblies.</w:t>
            </w:r>
          </w:p>
          <w:p w:rsidR="003523A0" w:rsidRPr="00696C2E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523A0" w:rsidRPr="00696C2E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523A0" w:rsidRPr="00696C2E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523A0" w:rsidRPr="00696C2E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3523A0" w:rsidRPr="00696C2E" w:rsidRDefault="003523A0" w:rsidP="000D2178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>All children now taking part in playground activities.</w:t>
            </w:r>
          </w:p>
          <w:p w:rsidR="003523A0" w:rsidRPr="00696C2E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523A0" w:rsidRPr="00696C2E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523A0" w:rsidRPr="00696C2E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3523A0" w:rsidRPr="00696C2E" w:rsidRDefault="003523A0" w:rsidP="003523A0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3523A0" w:rsidRPr="00696C2E" w:rsidRDefault="00105FDE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>More</w:t>
            </w:r>
            <w:r w:rsidR="00AC70C7" w:rsidRPr="00696C2E">
              <w:rPr>
                <w:rFonts w:asciiTheme="minorHAnsi" w:hAnsiTheme="minorHAnsi"/>
                <w:sz w:val="20"/>
                <w:szCs w:val="20"/>
              </w:rPr>
              <w:t xml:space="preserve"> variety of clubs offered</w:t>
            </w:r>
            <w:r w:rsidRPr="00696C2E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AC70C7" w:rsidRPr="00696C2E" w:rsidRDefault="00AC70C7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>More clubs for KS1.</w:t>
            </w:r>
          </w:p>
          <w:p w:rsidR="003523A0" w:rsidRPr="00696C2E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</w:p>
          <w:p w:rsidR="00E641F7" w:rsidRPr="00696C2E" w:rsidRDefault="00E641F7" w:rsidP="00AC70C7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</w:p>
          <w:p w:rsidR="003523A0" w:rsidRPr="00696C2E" w:rsidRDefault="003523A0" w:rsidP="00AC70C7">
            <w:pPr>
              <w:pStyle w:val="TableParagraph"/>
              <w:ind w:left="0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 xml:space="preserve"> KS1 </w:t>
            </w:r>
            <w:r w:rsidR="005E3042">
              <w:rPr>
                <w:rFonts w:asciiTheme="minorHAnsi" w:hAnsiTheme="minorHAnsi"/>
                <w:sz w:val="20"/>
                <w:szCs w:val="20"/>
              </w:rPr>
              <w:t>76</w:t>
            </w:r>
            <w:r w:rsidR="00E31118" w:rsidRPr="00696C2E">
              <w:rPr>
                <w:rFonts w:asciiTheme="minorHAnsi" w:hAnsiTheme="minorHAnsi"/>
                <w:sz w:val="20"/>
                <w:szCs w:val="20"/>
              </w:rPr>
              <w:t>%  (</w:t>
            </w:r>
            <w:r w:rsidRPr="00696C2E">
              <w:rPr>
                <w:rFonts w:asciiTheme="minorHAnsi" w:hAnsiTheme="minorHAnsi"/>
                <w:sz w:val="20"/>
                <w:szCs w:val="20"/>
              </w:rPr>
              <w:t>59%</w:t>
            </w:r>
            <w:r w:rsidR="00E31118" w:rsidRPr="00696C2E">
              <w:rPr>
                <w:rFonts w:asciiTheme="minorHAnsi" w:hAnsiTheme="minorHAnsi"/>
                <w:sz w:val="20"/>
                <w:szCs w:val="20"/>
              </w:rPr>
              <w:t xml:space="preserve"> last year)</w:t>
            </w:r>
          </w:p>
          <w:p w:rsidR="003523A0" w:rsidRPr="00696C2E" w:rsidRDefault="00F9109B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3523A0" w:rsidRPr="00696C2E">
              <w:rPr>
                <w:rFonts w:asciiTheme="minorHAnsi" w:hAnsiTheme="minorHAnsi"/>
                <w:sz w:val="20"/>
                <w:szCs w:val="20"/>
              </w:rPr>
              <w:t xml:space="preserve">LKS2 </w:t>
            </w:r>
            <w:r w:rsidR="00902566">
              <w:rPr>
                <w:rFonts w:asciiTheme="minorHAnsi" w:hAnsiTheme="minorHAnsi"/>
                <w:sz w:val="20"/>
                <w:szCs w:val="20"/>
              </w:rPr>
              <w:t>78</w:t>
            </w:r>
            <w:r w:rsidR="0085054B" w:rsidRPr="00696C2E">
              <w:rPr>
                <w:rFonts w:asciiTheme="minorHAnsi" w:hAnsiTheme="minorHAnsi"/>
                <w:sz w:val="20"/>
                <w:szCs w:val="20"/>
              </w:rPr>
              <w:t xml:space="preserve">% </w:t>
            </w:r>
            <w:r w:rsidR="00E065B6" w:rsidRPr="00696C2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85054B" w:rsidRPr="00696C2E">
              <w:rPr>
                <w:rFonts w:asciiTheme="minorHAnsi" w:hAnsiTheme="minorHAnsi"/>
                <w:sz w:val="20"/>
                <w:szCs w:val="20"/>
              </w:rPr>
              <w:t>(</w:t>
            </w:r>
            <w:r w:rsidR="003523A0" w:rsidRPr="00696C2E">
              <w:rPr>
                <w:rFonts w:asciiTheme="minorHAnsi" w:hAnsiTheme="minorHAnsi"/>
                <w:sz w:val="20"/>
                <w:szCs w:val="20"/>
              </w:rPr>
              <w:t>77%</w:t>
            </w:r>
            <w:r w:rsidR="0085054B" w:rsidRPr="00696C2E">
              <w:rPr>
                <w:rFonts w:asciiTheme="minorHAnsi" w:hAnsiTheme="minorHAnsi"/>
                <w:sz w:val="20"/>
                <w:szCs w:val="20"/>
              </w:rPr>
              <w:t xml:space="preserve"> last year)</w:t>
            </w:r>
          </w:p>
          <w:p w:rsidR="003523A0" w:rsidRPr="00696C2E" w:rsidRDefault="003523A0" w:rsidP="003523A0">
            <w:pPr>
              <w:pStyle w:val="TableParagraph"/>
              <w:rPr>
                <w:rFonts w:asciiTheme="minorHAnsi" w:hAnsiTheme="minorHAnsi"/>
                <w:sz w:val="20"/>
                <w:szCs w:val="20"/>
              </w:rPr>
            </w:pPr>
            <w:r w:rsidRPr="00696C2E">
              <w:rPr>
                <w:rFonts w:asciiTheme="minorHAnsi" w:hAnsiTheme="minorHAnsi"/>
                <w:sz w:val="20"/>
                <w:szCs w:val="20"/>
              </w:rPr>
              <w:t xml:space="preserve"> UKS2 </w:t>
            </w:r>
            <w:r w:rsidR="008C28C2">
              <w:rPr>
                <w:rFonts w:asciiTheme="minorHAnsi" w:hAnsiTheme="minorHAnsi"/>
                <w:sz w:val="20"/>
                <w:szCs w:val="20"/>
              </w:rPr>
              <w:t>97</w:t>
            </w:r>
            <w:r w:rsidR="00E065B6" w:rsidRPr="00696C2E">
              <w:rPr>
                <w:rFonts w:asciiTheme="minorHAnsi" w:hAnsiTheme="minorHAnsi"/>
                <w:sz w:val="20"/>
                <w:szCs w:val="20"/>
              </w:rPr>
              <w:t>%   (</w:t>
            </w:r>
            <w:r w:rsidRPr="00696C2E">
              <w:rPr>
                <w:rFonts w:asciiTheme="minorHAnsi" w:hAnsiTheme="minorHAnsi"/>
                <w:sz w:val="20"/>
                <w:szCs w:val="20"/>
              </w:rPr>
              <w:t>96%</w:t>
            </w:r>
            <w:r w:rsidR="00E065B6" w:rsidRPr="00696C2E">
              <w:rPr>
                <w:rFonts w:asciiTheme="minorHAnsi" w:hAnsiTheme="minorHAnsi"/>
                <w:sz w:val="20"/>
                <w:szCs w:val="20"/>
              </w:rPr>
              <w:t xml:space="preserve"> last year)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9554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9554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9554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337A3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enjoy getting active and learning Maths.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Default="007303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Default="007303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Default="007303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Default="007303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Default="007303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Default="007303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Default="007303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Default="007303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Default="007303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Default="007303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11238" w:rsidRDefault="00B1123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11238" w:rsidRDefault="00B1123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7303C3" w:rsidRPr="00696C2E" w:rsidRDefault="007303C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696C2E">
              <w:rPr>
                <w:rFonts w:asciiTheme="minorHAnsi" w:hAnsiTheme="minorHAnsi"/>
                <w:sz w:val="24"/>
              </w:rPr>
              <w:t>Next year’s 5/6 will need training.</w:t>
            </w:r>
          </w:p>
          <w:p w:rsidR="00AC70C7" w:rsidRPr="00696C2E" w:rsidRDefault="00AC70C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C70C7" w:rsidRPr="00696C2E" w:rsidRDefault="00AC70C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C70C7" w:rsidRPr="00696C2E" w:rsidRDefault="00AC70C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C70C7" w:rsidRPr="00696C2E" w:rsidRDefault="00AC70C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C70C7" w:rsidRPr="00696C2E" w:rsidRDefault="00AC70C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696C2E">
              <w:rPr>
                <w:rFonts w:asciiTheme="minorHAnsi" w:hAnsiTheme="minorHAnsi"/>
                <w:sz w:val="24"/>
              </w:rPr>
              <w:t>Questionnaire sent to parents asking for suggested after-school clubs for next year.</w:t>
            </w:r>
          </w:p>
          <w:p w:rsidR="00AC70C7" w:rsidRDefault="00AC70C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9554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9554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9554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9554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9554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9554C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9554CD" w:rsidRDefault="009554C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MOTD has recently introduced Active English too- look at samples.</w:t>
            </w:r>
          </w:p>
        </w:tc>
      </w:tr>
      <w:tr w:rsidR="00705079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705079" w:rsidRDefault="00C84880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705079" w:rsidRDefault="00C84880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618"/>
        </w:trPr>
        <w:tc>
          <w:tcPr>
            <w:tcW w:w="3720" w:type="dxa"/>
          </w:tcPr>
          <w:p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:rsidTr="00BF0511">
        <w:trPr>
          <w:trHeight w:val="2532"/>
        </w:trPr>
        <w:tc>
          <w:tcPr>
            <w:tcW w:w="3720" w:type="dxa"/>
          </w:tcPr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Develop opportunities for pup</w:t>
            </w:r>
            <w:r w:rsidR="00A102AE">
              <w:rPr>
                <w:rFonts w:asciiTheme="minorHAnsi" w:hAnsiTheme="minorHAnsi"/>
              </w:rPr>
              <w:t xml:space="preserve">il engagement </w:t>
            </w:r>
            <w:r w:rsidR="00094646">
              <w:rPr>
                <w:rFonts w:asciiTheme="minorHAnsi" w:hAnsiTheme="minorHAnsi"/>
              </w:rPr>
              <w:t>with PE</w:t>
            </w:r>
            <w:r w:rsidR="00A102AE">
              <w:rPr>
                <w:rFonts w:asciiTheme="minorHAnsi" w:hAnsiTheme="minorHAnsi"/>
              </w:rPr>
              <w:t xml:space="preserve">SSPA </w:t>
            </w:r>
            <w:r w:rsidRPr="006A4737">
              <w:rPr>
                <w:rFonts w:asciiTheme="minorHAnsi" w:hAnsiTheme="minorHAnsi"/>
              </w:rPr>
              <w:t>throughout the school.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Devise pathways and incentives for pupil participation and development thr</w:t>
            </w:r>
            <w:r w:rsidR="00A102AE">
              <w:rPr>
                <w:rFonts w:asciiTheme="minorHAnsi" w:hAnsiTheme="minorHAnsi"/>
              </w:rPr>
              <w:t>ough PESSPA</w:t>
            </w:r>
            <w:r w:rsidRPr="006A4737">
              <w:rPr>
                <w:rFonts w:asciiTheme="minorHAnsi" w:hAnsiTheme="minorHAnsi"/>
              </w:rPr>
              <w:t>.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3E117E" w:rsidP="00BB02DF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Weekly</w:t>
            </w:r>
            <w:r w:rsidR="00BB02DF" w:rsidRPr="006A4737">
              <w:rPr>
                <w:rFonts w:asciiTheme="minorHAnsi" w:hAnsiTheme="minorHAnsi"/>
              </w:rPr>
              <w:t xml:space="preserve"> opportunities in assemblies for award giving l</w:t>
            </w:r>
            <w:r w:rsidR="00A102AE">
              <w:rPr>
                <w:rFonts w:asciiTheme="minorHAnsi" w:hAnsiTheme="minorHAnsi"/>
              </w:rPr>
              <w:t>inked to PESSPA</w:t>
            </w:r>
            <w:r w:rsidR="00BB02DF" w:rsidRPr="006A4737">
              <w:rPr>
                <w:rFonts w:asciiTheme="minorHAnsi" w:hAnsiTheme="minorHAnsi"/>
              </w:rPr>
              <w:t xml:space="preserve"> achievements in school. 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Raise pro</w:t>
            </w:r>
            <w:r w:rsidR="00A102AE">
              <w:rPr>
                <w:rFonts w:asciiTheme="minorHAnsi" w:hAnsiTheme="minorHAnsi"/>
              </w:rPr>
              <w:t>file of PESSPA</w:t>
            </w:r>
            <w:r w:rsidRPr="006A4737">
              <w:rPr>
                <w:rFonts w:asciiTheme="minorHAnsi" w:hAnsiTheme="minorHAnsi"/>
              </w:rPr>
              <w:t xml:space="preserve"> with a sports board, website page and newsletter content.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Encourage sporting opportunities for all and raise the profile of </w:t>
            </w:r>
            <w:r w:rsidR="00094646">
              <w:rPr>
                <w:rFonts w:asciiTheme="minorHAnsi" w:hAnsiTheme="minorHAnsi"/>
              </w:rPr>
              <w:t>PESSPA</w:t>
            </w:r>
            <w:r w:rsidR="00094646" w:rsidRPr="006A4737">
              <w:rPr>
                <w:rFonts w:asciiTheme="minorHAnsi" w:hAnsiTheme="minorHAnsi"/>
              </w:rPr>
              <w:t xml:space="preserve"> </w:t>
            </w:r>
            <w:r w:rsidRPr="006A4737">
              <w:rPr>
                <w:rFonts w:asciiTheme="minorHAnsi" w:hAnsiTheme="minorHAnsi"/>
              </w:rPr>
              <w:t>as a toolkit for positive wellbeing and confidence.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Create a manageable plan for pupils’ engagement with </w:t>
            </w:r>
            <w:r w:rsidR="00094646">
              <w:rPr>
                <w:rFonts w:asciiTheme="minorHAnsi" w:hAnsiTheme="minorHAnsi"/>
              </w:rPr>
              <w:t>PESSPA</w:t>
            </w:r>
            <w:r w:rsidR="00094646" w:rsidRPr="006A4737">
              <w:rPr>
                <w:rFonts w:asciiTheme="minorHAnsi" w:hAnsiTheme="minorHAnsi"/>
              </w:rPr>
              <w:t xml:space="preserve"> </w:t>
            </w:r>
            <w:r w:rsidRPr="006A4737">
              <w:rPr>
                <w:rFonts w:asciiTheme="minorHAnsi" w:hAnsiTheme="minorHAnsi"/>
              </w:rPr>
              <w:t xml:space="preserve">with links to a reward system for participation, leadership and development. 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School staff to devise a plan for awarding certificates </w:t>
            </w:r>
            <w:proofErr w:type="spellStart"/>
            <w:r w:rsidRPr="006A4737">
              <w:rPr>
                <w:rFonts w:asciiTheme="minorHAnsi" w:hAnsiTheme="minorHAnsi"/>
              </w:rPr>
              <w:t>etc</w:t>
            </w:r>
            <w:proofErr w:type="spellEnd"/>
            <w:r w:rsidRPr="006A4737">
              <w:rPr>
                <w:rFonts w:asciiTheme="minorHAnsi" w:hAnsiTheme="minorHAnsi"/>
              </w:rPr>
              <w:t xml:space="preserve"> for </w:t>
            </w:r>
            <w:r w:rsidR="00094646">
              <w:rPr>
                <w:rFonts w:asciiTheme="minorHAnsi" w:hAnsiTheme="minorHAnsi"/>
              </w:rPr>
              <w:t>PESSPA</w:t>
            </w:r>
            <w:r w:rsidR="00094646" w:rsidRPr="006A4737">
              <w:rPr>
                <w:rFonts w:asciiTheme="minorHAnsi" w:hAnsiTheme="minorHAnsi"/>
              </w:rPr>
              <w:t xml:space="preserve"> </w:t>
            </w:r>
            <w:r w:rsidRPr="006A4737">
              <w:rPr>
                <w:rFonts w:asciiTheme="minorHAnsi" w:hAnsiTheme="minorHAnsi"/>
              </w:rPr>
              <w:t>achievement. Daily Mile and Legacy Challenge achievements to be celebrated within these assemblies.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School to highlight importance of </w:t>
            </w:r>
            <w:r w:rsidR="00094646">
              <w:rPr>
                <w:rFonts w:asciiTheme="minorHAnsi" w:hAnsiTheme="minorHAnsi"/>
              </w:rPr>
              <w:t>PESSPA</w:t>
            </w:r>
            <w:r w:rsidR="00094646" w:rsidRPr="006A4737">
              <w:rPr>
                <w:rFonts w:asciiTheme="minorHAnsi" w:hAnsiTheme="minorHAnsi"/>
              </w:rPr>
              <w:t xml:space="preserve"> </w:t>
            </w:r>
            <w:r w:rsidRPr="006A4737">
              <w:rPr>
                <w:rFonts w:asciiTheme="minorHAnsi" w:hAnsiTheme="minorHAnsi"/>
              </w:rPr>
              <w:t xml:space="preserve">through newsletter, website and sports notice board.  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:rsidR="00705079" w:rsidRDefault="00BB02D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A4737">
              <w:rPr>
                <w:rFonts w:asciiTheme="minorHAnsi" w:hAnsiTheme="minorHAnsi"/>
              </w:rPr>
              <w:t>Inspire+ membership</w:t>
            </w:r>
          </w:p>
        </w:tc>
        <w:tc>
          <w:tcPr>
            <w:tcW w:w="3307" w:type="dxa"/>
          </w:tcPr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All match and fixture results on website</w:t>
            </w:r>
            <w:r w:rsidR="003E117E">
              <w:rPr>
                <w:rFonts w:asciiTheme="minorHAnsi" w:hAnsiTheme="minorHAnsi"/>
              </w:rPr>
              <w:t xml:space="preserve"> and noticeboard</w:t>
            </w:r>
            <w:r w:rsidRPr="006A4737">
              <w:rPr>
                <w:rFonts w:asciiTheme="minorHAnsi" w:hAnsiTheme="minorHAnsi"/>
              </w:rPr>
              <w:t>.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Success at competitions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3E117E" w:rsidP="003E117E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New activities offered at breaks and as after-school clubs.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School vision, ethos linked to PE and School Sport and school reward system.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Celebration assemblies each term, Run</w:t>
            </w:r>
            <w:r w:rsidR="003E117E">
              <w:rPr>
                <w:rFonts w:asciiTheme="minorHAnsi" w:hAnsiTheme="minorHAnsi"/>
              </w:rPr>
              <w:t xml:space="preserve"> a Mile awards, certificates</w:t>
            </w:r>
            <w:r w:rsidRPr="006A4737">
              <w:rPr>
                <w:rFonts w:asciiTheme="minorHAnsi" w:hAnsiTheme="minorHAnsi"/>
              </w:rPr>
              <w:t>, Legacy Challenge success, ambassadors.</w:t>
            </w:r>
          </w:p>
          <w:p w:rsidR="00BB02DF" w:rsidRPr="006A4737" w:rsidRDefault="00BB02DF" w:rsidP="00BB02DF">
            <w:pPr>
              <w:pStyle w:val="TableParagraph"/>
              <w:rPr>
                <w:rFonts w:asciiTheme="minorHAnsi" w:hAnsiTheme="minorHAnsi"/>
              </w:rPr>
            </w:pPr>
          </w:p>
          <w:p w:rsidR="00705079" w:rsidRDefault="00BB02DF" w:rsidP="00BB02DF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A4737">
              <w:rPr>
                <w:rFonts w:asciiTheme="minorHAnsi" w:hAnsiTheme="minorHAnsi"/>
              </w:rPr>
              <w:t>PE notice board visible and accessible; website and newsletters updated, shared and celebrated.</w:t>
            </w:r>
          </w:p>
        </w:tc>
        <w:tc>
          <w:tcPr>
            <w:tcW w:w="3134" w:type="dxa"/>
          </w:tcPr>
          <w:p w:rsidR="00705079" w:rsidRDefault="00BE159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Apprentice secured for next year.</w:t>
            </w:r>
          </w:p>
        </w:tc>
      </w:tr>
    </w:tbl>
    <w:p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05079">
        <w:trPr>
          <w:trHeight w:val="383"/>
        </w:trPr>
        <w:tc>
          <w:tcPr>
            <w:tcW w:w="12302" w:type="dxa"/>
            <w:gridSpan w:val="4"/>
            <w:vMerge w:val="restart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3: </w:t>
            </w:r>
            <w:r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594"/>
        </w:trPr>
        <w:tc>
          <w:tcPr>
            <w:tcW w:w="3758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Tr="00A316CB">
        <w:trPr>
          <w:trHeight w:val="1906"/>
        </w:trPr>
        <w:tc>
          <w:tcPr>
            <w:tcW w:w="3758" w:type="dxa"/>
          </w:tcPr>
          <w:p w:rsidR="00172D8B" w:rsidRPr="006A4737" w:rsidRDefault="00172D8B" w:rsidP="00172D8B">
            <w:pPr>
              <w:pStyle w:val="TableParagraph"/>
            </w:pPr>
            <w:r w:rsidRPr="006A4737">
              <w:t>To provide CPD opportunities for staff so that pupils can benefit from expertise.</w:t>
            </w:r>
          </w:p>
          <w:p w:rsidR="00172D8B" w:rsidRPr="006A4737" w:rsidRDefault="00172D8B" w:rsidP="00172D8B">
            <w:pPr>
              <w:pStyle w:val="TableParagraph"/>
            </w:pPr>
          </w:p>
          <w:p w:rsidR="00172D8B" w:rsidRPr="006A4737" w:rsidRDefault="00172D8B" w:rsidP="00172D8B">
            <w:pPr>
              <w:pStyle w:val="TableParagraph"/>
            </w:pPr>
          </w:p>
          <w:p w:rsidR="00172D8B" w:rsidRPr="006A4737" w:rsidRDefault="00172D8B" w:rsidP="00172D8B">
            <w:pPr>
              <w:pStyle w:val="TableParagraph"/>
            </w:pPr>
          </w:p>
          <w:p w:rsidR="00172D8B" w:rsidRPr="006A4737" w:rsidRDefault="00172D8B" w:rsidP="00172D8B">
            <w:pPr>
              <w:pStyle w:val="TableParagraph"/>
            </w:pPr>
          </w:p>
          <w:p w:rsidR="00172D8B" w:rsidRPr="006A4737" w:rsidRDefault="00172D8B" w:rsidP="00172D8B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Access the Inspire+ Health check for any further support.</w:t>
            </w:r>
          </w:p>
          <w:p w:rsidR="00172D8B" w:rsidRPr="006A4737" w:rsidRDefault="00172D8B" w:rsidP="00172D8B">
            <w:pPr>
              <w:pStyle w:val="TableParagraph"/>
              <w:rPr>
                <w:rFonts w:asciiTheme="minorHAnsi" w:hAnsiTheme="minorHAnsi"/>
              </w:rPr>
            </w:pPr>
          </w:p>
          <w:p w:rsidR="00172D8B" w:rsidRPr="006A4737" w:rsidRDefault="00172D8B" w:rsidP="00172D8B">
            <w:pPr>
              <w:pStyle w:val="TableParagraph"/>
              <w:rPr>
                <w:rFonts w:asciiTheme="minorHAnsi" w:hAnsiTheme="minorHAnsi"/>
              </w:rPr>
            </w:pPr>
          </w:p>
          <w:p w:rsidR="00172D8B" w:rsidRPr="006A4737" w:rsidRDefault="00172D8B" w:rsidP="00172D8B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Inspire+ coaches to continue to work alongside staff.</w:t>
            </w:r>
          </w:p>
          <w:p w:rsidR="00172D8B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Default="00172D8B" w:rsidP="00172D8B">
            <w:pPr>
              <w:pStyle w:val="TableParagraph"/>
              <w:rPr>
                <w:rFonts w:asciiTheme="minorHAnsi" w:hAnsiTheme="minorHAnsi"/>
              </w:rPr>
            </w:pPr>
            <w:r w:rsidRPr="00FC59BC">
              <w:rPr>
                <w:rFonts w:asciiTheme="minorHAnsi" w:hAnsiTheme="minorHAnsi"/>
              </w:rPr>
              <w:t>PE Co-ordinator attended</w:t>
            </w:r>
            <w:r w:rsidR="00D655EB">
              <w:rPr>
                <w:rFonts w:asciiTheme="minorHAnsi" w:hAnsiTheme="minorHAnsi"/>
              </w:rPr>
              <w:t xml:space="preserve"> PE Conference in September 2018</w:t>
            </w:r>
            <w:r w:rsidRPr="00FC59BC">
              <w:rPr>
                <w:rFonts w:asciiTheme="minorHAnsi" w:hAnsiTheme="minorHAnsi"/>
              </w:rPr>
              <w:t>.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172D8B" w:rsidRPr="006A4737" w:rsidRDefault="00172D8B" w:rsidP="00172D8B">
            <w:pPr>
              <w:pStyle w:val="TableParagraph"/>
            </w:pPr>
            <w:r w:rsidRPr="006A4737">
              <w:t xml:space="preserve">All staff </w:t>
            </w:r>
            <w:proofErr w:type="gramStart"/>
            <w:r w:rsidRPr="006A4737">
              <w:t>have</w:t>
            </w:r>
            <w:proofErr w:type="gramEnd"/>
            <w:r w:rsidRPr="006A4737">
              <w:t xml:space="preserve"> the opportunity to attend a range of PE related courses and work alongside specialist coaches to further expand knowledge and skills.</w:t>
            </w:r>
          </w:p>
          <w:p w:rsidR="00172D8B" w:rsidRPr="006A4737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Pr="006A4737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Pr="006A4737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Pr="006A4737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Pr="006A4737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Pr="006A4737" w:rsidRDefault="00172D8B" w:rsidP="00172D8B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Coaches to upskill our teaching staff by work</w:t>
            </w:r>
            <w:r w:rsidR="00FA44E5">
              <w:rPr>
                <w:rFonts w:asciiTheme="minorHAnsi" w:hAnsiTheme="minorHAnsi"/>
              </w:rPr>
              <w:t>ing alongside them to deliver 6-</w:t>
            </w:r>
            <w:r w:rsidRPr="006A4737">
              <w:rPr>
                <w:rFonts w:asciiTheme="minorHAnsi" w:hAnsiTheme="minorHAnsi"/>
              </w:rPr>
              <w:t>week coaching sessions.</w:t>
            </w:r>
          </w:p>
          <w:p w:rsidR="00172D8B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Default="00172D8B" w:rsidP="00172D8B">
            <w:pPr>
              <w:pStyle w:val="TableParagraph"/>
              <w:rPr>
                <w:rFonts w:ascii="Times New Roman"/>
              </w:rPr>
            </w:pPr>
          </w:p>
          <w:p w:rsidR="00172D8B" w:rsidRPr="002907D2" w:rsidRDefault="00FA44E5" w:rsidP="00172D8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 members of support staff</w:t>
            </w:r>
            <w:r w:rsidR="00172D8B" w:rsidRPr="002907D2">
              <w:rPr>
                <w:rFonts w:asciiTheme="minorHAnsi" w:hAnsiTheme="minorHAnsi"/>
              </w:rPr>
              <w:t xml:space="preserve"> sent on the ASA Level 2 Swimming Course.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A44E5" w:rsidRDefault="00FA44E5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150</w:t>
            </w: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:rsidR="00172D8B" w:rsidRPr="006A4737" w:rsidRDefault="00172D8B" w:rsidP="00172D8B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Increased subject knowledge across the subject leading to improved outcomes, sport, competitions. </w:t>
            </w:r>
          </w:p>
          <w:p w:rsidR="00172D8B" w:rsidRPr="006A4737" w:rsidRDefault="00172D8B" w:rsidP="00172D8B">
            <w:pPr>
              <w:pStyle w:val="TableParagraph"/>
              <w:rPr>
                <w:rFonts w:asciiTheme="minorHAnsi" w:hAnsiTheme="minorHAnsi"/>
              </w:rPr>
            </w:pPr>
          </w:p>
          <w:p w:rsidR="00D655EB" w:rsidRDefault="00D655EB" w:rsidP="00172D8B">
            <w:pPr>
              <w:pStyle w:val="TableParagraph"/>
              <w:rPr>
                <w:rFonts w:asciiTheme="minorHAnsi" w:hAnsiTheme="minorHAnsi"/>
              </w:rPr>
            </w:pPr>
          </w:p>
          <w:p w:rsidR="00D655EB" w:rsidRDefault="00D655EB" w:rsidP="00172D8B">
            <w:pPr>
              <w:pStyle w:val="TableParagraph"/>
              <w:rPr>
                <w:rFonts w:asciiTheme="minorHAnsi" w:hAnsiTheme="minorHAnsi"/>
              </w:rPr>
            </w:pPr>
          </w:p>
          <w:p w:rsidR="00172D8B" w:rsidRPr="006A4737" w:rsidRDefault="00172D8B" w:rsidP="00615F36">
            <w:pPr>
              <w:pStyle w:val="TableParagraph"/>
              <w:ind w:left="0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 PE Co-coordinator more confident, raises the quality, improved quality assurance</w:t>
            </w:r>
          </w:p>
          <w:p w:rsidR="00172D8B" w:rsidRPr="006A4737" w:rsidRDefault="00172D8B" w:rsidP="00172D8B">
            <w:pPr>
              <w:pStyle w:val="TableParagraph"/>
              <w:rPr>
                <w:rFonts w:asciiTheme="minorHAnsi" w:hAnsiTheme="minorHAnsi"/>
              </w:rPr>
            </w:pPr>
          </w:p>
          <w:p w:rsidR="00172D8B" w:rsidRPr="006A4737" w:rsidRDefault="00F9000A" w:rsidP="00172D8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Teaching staff upskilled their gymnastics knowledge.</w:t>
            </w:r>
          </w:p>
          <w:p w:rsidR="00172D8B" w:rsidRPr="006A4737" w:rsidRDefault="00172D8B" w:rsidP="00172D8B">
            <w:pPr>
              <w:pStyle w:val="TableParagraph"/>
              <w:rPr>
                <w:rFonts w:asciiTheme="minorHAnsi" w:hAnsiTheme="minorHAnsi"/>
              </w:rPr>
            </w:pPr>
          </w:p>
          <w:p w:rsidR="00172D8B" w:rsidRPr="006A4737" w:rsidRDefault="00172D8B" w:rsidP="00172D8B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Increased understanding of ‘picture’ of PE in the school. 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C4DF2" w:rsidRDefault="000C4DF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 taught swimming in smaller groups.</w:t>
            </w:r>
          </w:p>
        </w:tc>
        <w:tc>
          <w:tcPr>
            <w:tcW w:w="3076" w:type="dxa"/>
          </w:tcPr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>
        <w:trPr>
          <w:trHeight w:val="305"/>
        </w:trPr>
        <w:tc>
          <w:tcPr>
            <w:tcW w:w="12302" w:type="dxa"/>
            <w:gridSpan w:val="4"/>
            <w:vMerge w:val="restart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595"/>
        </w:trPr>
        <w:tc>
          <w:tcPr>
            <w:tcW w:w="3758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Tr="00A316CB">
        <w:trPr>
          <w:trHeight w:val="1839"/>
        </w:trPr>
        <w:tc>
          <w:tcPr>
            <w:tcW w:w="3758" w:type="dxa"/>
          </w:tcPr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To offer a variety of clubs to children in both Key Stages.</w:t>
            </w: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B1C2D" w:rsidRDefault="00DB1C2D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B1C2D" w:rsidRDefault="00DB1C2D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B1C2D" w:rsidRDefault="00DB1C2D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B1C2D" w:rsidRDefault="00DB1C2D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>Questionnaire for children and parents about sporting opportunities and what could be offered.</w:t>
            </w: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BD3F3E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BAs</w:t>
            </w:r>
            <w:r w:rsidR="00D226F9" w:rsidRPr="006A4737">
              <w:rPr>
                <w:rFonts w:asciiTheme="minorHAnsi" w:hAnsiTheme="minorHAnsi"/>
              </w:rPr>
              <w:t xml:space="preserve"> to arrange intra-house sporting activities.</w:t>
            </w: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Those children identified as G&amp;T to be offered enrichment sessions.</w:t>
            </w:r>
          </w:p>
          <w:p w:rsidR="00705079" w:rsidRDefault="00705079">
            <w:pPr>
              <w:pStyle w:val="TableParagraph"/>
              <w:spacing w:line="257" w:lineRule="exact"/>
              <w:rPr>
                <w:sz w:val="24"/>
              </w:rPr>
            </w:pPr>
          </w:p>
          <w:p w:rsidR="00AA1F26" w:rsidRDefault="00AA1F26">
            <w:pPr>
              <w:pStyle w:val="TableParagraph"/>
              <w:spacing w:line="257" w:lineRule="exact"/>
              <w:rPr>
                <w:sz w:val="24"/>
              </w:rPr>
            </w:pPr>
          </w:p>
          <w:p w:rsidR="00AA1F26" w:rsidRDefault="00AA1F26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Year 6 weekend at PGL</w:t>
            </w:r>
          </w:p>
        </w:tc>
        <w:tc>
          <w:tcPr>
            <w:tcW w:w="3458" w:type="dxa"/>
          </w:tcPr>
          <w:p w:rsidR="00D226F9" w:rsidRDefault="00D226F9" w:rsidP="00D226F9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Specialist coaches delivered after-school clubs:</w:t>
            </w:r>
          </w:p>
          <w:p w:rsidR="00D226F9" w:rsidRDefault="00D226F9" w:rsidP="00D226F9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Tag rugby, Dance,</w:t>
            </w:r>
            <w:r w:rsidR="00D44812">
              <w:rPr>
                <w:rFonts w:asciiTheme="minorHAnsi" w:hAnsiTheme="minorHAnsi"/>
              </w:rPr>
              <w:t xml:space="preserve"> Street dance,</w:t>
            </w:r>
            <w:r>
              <w:rPr>
                <w:rFonts w:asciiTheme="minorHAnsi" w:hAnsiTheme="minorHAnsi"/>
              </w:rPr>
              <w:t xml:space="preserve"> Gymnastics, Yoga and Tennis offered to years 1-6.</w:t>
            </w:r>
          </w:p>
          <w:p w:rsidR="00D226F9" w:rsidRDefault="00D226F9" w:rsidP="00D226F9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 </w:t>
            </w:r>
          </w:p>
          <w:p w:rsidR="00D226F9" w:rsidRDefault="00D226F9" w:rsidP="00D226F9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Tennis offered to 3/4 by coach from Grantham Tennis Club.</w:t>
            </w:r>
          </w:p>
          <w:p w:rsidR="005A1AD2" w:rsidRDefault="005A1AD2" w:rsidP="00D226F9">
            <w:pPr>
              <w:pStyle w:val="TableParagraph"/>
              <w:rPr>
                <w:rFonts w:asciiTheme="minorHAnsi" w:hAnsiTheme="minorHAnsi"/>
              </w:rPr>
            </w:pPr>
          </w:p>
          <w:p w:rsidR="00D226F9" w:rsidRDefault="00D226F9" w:rsidP="00D226F9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Cricket coaching given to Years 3-6</w:t>
            </w:r>
            <w:r w:rsidR="00361ACC">
              <w:rPr>
                <w:rFonts w:asciiTheme="minorHAnsi" w:hAnsiTheme="minorHAnsi"/>
              </w:rPr>
              <w:t xml:space="preserve"> by coach from </w:t>
            </w:r>
            <w:proofErr w:type="spellStart"/>
            <w:r w:rsidR="00361ACC">
              <w:rPr>
                <w:rFonts w:asciiTheme="minorHAnsi" w:hAnsiTheme="minorHAnsi"/>
              </w:rPr>
              <w:t>Lincs</w:t>
            </w:r>
            <w:proofErr w:type="spellEnd"/>
            <w:r w:rsidR="00361ACC">
              <w:rPr>
                <w:rFonts w:asciiTheme="minorHAnsi" w:hAnsiTheme="minorHAnsi"/>
              </w:rPr>
              <w:t xml:space="preserve"> CCC</w:t>
            </w:r>
            <w:r>
              <w:rPr>
                <w:rFonts w:asciiTheme="minorHAnsi" w:hAnsiTheme="minorHAnsi"/>
              </w:rPr>
              <w:t xml:space="preserve">. </w:t>
            </w:r>
          </w:p>
          <w:p w:rsidR="00D226F9" w:rsidRPr="006A4737" w:rsidRDefault="00D226F9" w:rsidP="00D226F9">
            <w:pPr>
              <w:pStyle w:val="TableParagraph"/>
              <w:rPr>
                <w:rFonts w:asciiTheme="minorHAnsi" w:hAnsiTheme="minorHAnsi"/>
              </w:rPr>
            </w:pPr>
          </w:p>
          <w:p w:rsidR="00D226F9" w:rsidRDefault="005A1AD2" w:rsidP="00D226F9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Other clubs run by staff:</w:t>
            </w:r>
          </w:p>
          <w:p w:rsidR="005A1AD2" w:rsidRPr="006A4737" w:rsidRDefault="005A1AD2" w:rsidP="00D226F9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Football, multi-skills, cricket, rounders, handball</w:t>
            </w:r>
            <w:r w:rsidR="00DB53B2">
              <w:rPr>
                <w:rFonts w:asciiTheme="minorHAnsi" w:hAnsiTheme="minorHAnsi"/>
              </w:rPr>
              <w:t xml:space="preserve"> and netball.</w:t>
            </w:r>
          </w:p>
          <w:p w:rsidR="00DB1C2D" w:rsidRDefault="00DB1C2D" w:rsidP="00D226F9">
            <w:pPr>
              <w:pStyle w:val="TableParagraph"/>
              <w:rPr>
                <w:rFonts w:asciiTheme="minorHAnsi" w:hAnsiTheme="minorHAnsi"/>
              </w:rPr>
            </w:pPr>
          </w:p>
          <w:p w:rsidR="00DB1C2D" w:rsidRDefault="00DB1C2D" w:rsidP="00D226F9">
            <w:pPr>
              <w:pStyle w:val="TableParagraph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rPr>
                <w:rFonts w:asciiTheme="minorHAnsi" w:hAnsiTheme="minorHAnsi"/>
              </w:rPr>
            </w:pPr>
            <w:r w:rsidRPr="006A4737">
              <w:rPr>
                <w:rFonts w:asciiTheme="minorHAnsi" w:hAnsiTheme="minorHAnsi"/>
              </w:rPr>
              <w:t xml:space="preserve">Inspire+ to help deliver a questionnaire to identify the needs of the children, parents and staff. </w:t>
            </w:r>
          </w:p>
          <w:p w:rsidR="00D226F9" w:rsidRPr="006A4737" w:rsidRDefault="00D226F9" w:rsidP="00D226F9">
            <w:pPr>
              <w:pStyle w:val="TableParagraph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rPr>
                <w:rFonts w:asciiTheme="minorHAnsi" w:hAnsiTheme="minorHAnsi"/>
              </w:rPr>
            </w:pPr>
          </w:p>
          <w:p w:rsidR="00D226F9" w:rsidRPr="006A4737" w:rsidRDefault="00D226F9" w:rsidP="00D226F9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Children in KS1 and KS2 offered G&amp;T sessions provided by Inspire+.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AA1F2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 places are provided through Inspire+ membership</w:t>
            </w:r>
          </w:p>
          <w:p w:rsidR="00BD3F3E" w:rsidRDefault="00BD3F3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705079" w:rsidRDefault="00817F9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1480 (small charge made to children weekly-figure tbc in September.) </w:t>
            </w:r>
            <w:bookmarkStart w:id="0" w:name="_GoBack"/>
            <w:bookmarkEnd w:id="0"/>
          </w:p>
          <w:p w:rsidR="00D226F9" w:rsidRDefault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6F9" w:rsidRDefault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6F9" w:rsidRDefault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6F9" w:rsidRDefault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6F9" w:rsidRDefault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5A1AD2" w:rsidRDefault="007D672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150</w:t>
            </w:r>
          </w:p>
          <w:p w:rsidR="005A1AD2" w:rsidRDefault="005A1AD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226F9" w:rsidRDefault="005A1AD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Free</w:t>
            </w: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96C53" w:rsidRDefault="00C96C53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280.32</w:t>
            </w:r>
          </w:p>
        </w:tc>
        <w:tc>
          <w:tcPr>
            <w:tcW w:w="3423" w:type="dxa"/>
          </w:tcPr>
          <w:p w:rsidR="00705079" w:rsidRDefault="005A1AD2" w:rsidP="00D226F9">
            <w:pPr>
              <w:pStyle w:val="Table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Children offered </w:t>
            </w:r>
            <w:r w:rsidR="00DB1C2D">
              <w:rPr>
                <w:rFonts w:asciiTheme="minorHAnsi" w:hAnsiTheme="minorHAnsi"/>
              </w:rPr>
              <w:t xml:space="preserve">a variety of after-school clubs – improved participation in KS1 but declined slightly in KS2. </w:t>
            </w:r>
          </w:p>
          <w:p w:rsidR="00D226F9" w:rsidRDefault="00D226F9" w:rsidP="00D226F9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D226F9" w:rsidRDefault="00D226F9" w:rsidP="00D226F9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D226F9" w:rsidRDefault="00D226F9" w:rsidP="00D226F9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D226F9" w:rsidRDefault="00D226F9" w:rsidP="00D226F9">
            <w:pPr>
              <w:pStyle w:val="TableParagraph"/>
              <w:ind w:left="0"/>
              <w:rPr>
                <w:rFonts w:asciiTheme="minorHAnsi" w:hAnsiTheme="minorHAnsi"/>
              </w:rPr>
            </w:pPr>
          </w:p>
          <w:p w:rsidR="00D226F9" w:rsidRDefault="00D226F9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D3F3E" w:rsidRDefault="00BD3F3E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A1F26" w:rsidRDefault="00AA1F26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A1F26" w:rsidRDefault="00AA1F26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A1F26" w:rsidRDefault="00AA1F26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A1F26" w:rsidRDefault="00AA1F26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A1F26" w:rsidRDefault="00AA1F26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A1F26" w:rsidRDefault="00AA1F26" w:rsidP="00D226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Subsidising allowed 8 children to go at a reduced cost.</w:t>
            </w:r>
          </w:p>
        </w:tc>
        <w:tc>
          <w:tcPr>
            <w:tcW w:w="3076" w:type="dxa"/>
          </w:tcPr>
          <w:p w:rsidR="00705079" w:rsidRDefault="00DB1C2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Have separate clubs for KS1 and KS2 next year to improve participation for KS2.</w:t>
            </w:r>
          </w:p>
        </w:tc>
      </w:tr>
      <w:tr w:rsidR="00705079">
        <w:trPr>
          <w:trHeight w:val="352"/>
        </w:trPr>
        <w:tc>
          <w:tcPr>
            <w:tcW w:w="12302" w:type="dxa"/>
            <w:gridSpan w:val="4"/>
            <w:vMerge w:val="restart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>
        <w:trPr>
          <w:trHeight w:val="603"/>
        </w:trPr>
        <w:tc>
          <w:tcPr>
            <w:tcW w:w="3758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Tr="00A316CB">
        <w:trPr>
          <w:trHeight w:val="1929"/>
        </w:trPr>
        <w:tc>
          <w:tcPr>
            <w:tcW w:w="3758" w:type="dxa"/>
          </w:tcPr>
          <w:p w:rsidR="009D5C22" w:rsidRPr="006B01B4" w:rsidRDefault="009D5C22" w:rsidP="009D5C22">
            <w:pPr>
              <w:pStyle w:val="TableParagraph"/>
              <w:rPr>
                <w:rFonts w:asciiTheme="minorHAnsi" w:hAnsiTheme="minorHAnsi"/>
              </w:rPr>
            </w:pPr>
            <w:r w:rsidRPr="006B01B4">
              <w:rPr>
                <w:rFonts w:asciiTheme="minorHAnsi" w:hAnsiTheme="minorHAnsi"/>
              </w:rPr>
              <w:t>To support the SSCO School Games Organiser so that we as a school have access to top quality Inter-school competitions.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9D5C22" w:rsidRPr="006B01B4" w:rsidRDefault="009D5C22" w:rsidP="009D5C22">
            <w:pPr>
              <w:pStyle w:val="TableParagraph"/>
              <w:rPr>
                <w:rFonts w:asciiTheme="minorHAnsi" w:hAnsiTheme="minorHAnsi"/>
              </w:rPr>
            </w:pPr>
            <w:r w:rsidRPr="006B01B4">
              <w:rPr>
                <w:rFonts w:asciiTheme="minorHAnsi" w:hAnsiTheme="minorHAnsi"/>
              </w:rPr>
              <w:t xml:space="preserve">To liaise with SSCO to enable pupils to participate in a widening range of sporting competitions: </w:t>
            </w:r>
          </w:p>
          <w:p w:rsidR="009D5C22" w:rsidRPr="006B01B4" w:rsidRDefault="009D5C22" w:rsidP="00250978">
            <w:pPr>
              <w:pStyle w:val="TableParagraph"/>
              <w:rPr>
                <w:rFonts w:asciiTheme="minorHAnsi" w:hAnsiTheme="minorHAnsi"/>
              </w:rPr>
            </w:pPr>
            <w:r w:rsidRPr="006B01B4">
              <w:rPr>
                <w:rFonts w:asciiTheme="minorHAnsi" w:hAnsiTheme="minorHAnsi"/>
              </w:rPr>
              <w:t xml:space="preserve">Continue to broaden/increase the competition opportunities for all pupils. 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705079" w:rsidRDefault="009D5C2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B01B4">
              <w:rPr>
                <w:rFonts w:asciiTheme="minorHAnsi" w:hAnsiTheme="minorHAnsi"/>
              </w:rPr>
              <w:t>£750</w:t>
            </w:r>
          </w:p>
        </w:tc>
        <w:tc>
          <w:tcPr>
            <w:tcW w:w="3423" w:type="dxa"/>
          </w:tcPr>
          <w:p w:rsidR="009D5C22" w:rsidRPr="006B01B4" w:rsidRDefault="009D5C22" w:rsidP="009D5C22">
            <w:pPr>
              <w:pStyle w:val="TableParagraph"/>
              <w:rPr>
                <w:rFonts w:asciiTheme="minorHAnsi" w:hAnsiTheme="minorHAnsi"/>
              </w:rPr>
            </w:pPr>
            <w:r w:rsidRPr="006B01B4">
              <w:rPr>
                <w:rFonts w:asciiTheme="minorHAnsi" w:hAnsiTheme="minorHAnsi"/>
              </w:rPr>
              <w:t>Children will attend competitions and results will be reported and tracked to ascertain what further support is required.</w:t>
            </w:r>
          </w:p>
          <w:p w:rsidR="009D5C22" w:rsidRPr="006B01B4" w:rsidRDefault="009D5C22" w:rsidP="009D5C22">
            <w:pPr>
              <w:pStyle w:val="TableParagraph"/>
              <w:rPr>
                <w:rFonts w:asciiTheme="minorHAnsi" w:hAnsiTheme="minorHAnsi"/>
              </w:rPr>
            </w:pPr>
          </w:p>
          <w:p w:rsidR="009D5C22" w:rsidRPr="006B01B4" w:rsidRDefault="009D5C22" w:rsidP="009D5C22">
            <w:pPr>
              <w:pStyle w:val="TableParagraph"/>
              <w:rPr>
                <w:rFonts w:asciiTheme="minorHAnsi" w:hAnsiTheme="minorHAnsi"/>
              </w:rPr>
            </w:pPr>
          </w:p>
          <w:p w:rsidR="009D5C22" w:rsidRPr="006B01B4" w:rsidRDefault="00685094" w:rsidP="009D5C22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84</w:t>
            </w:r>
            <w:r w:rsidR="009D5C22" w:rsidRPr="006B01B4">
              <w:rPr>
                <w:rFonts w:asciiTheme="minorHAnsi" w:hAnsiTheme="minorHAnsi"/>
              </w:rPr>
              <w:t xml:space="preserve">% of </w:t>
            </w:r>
            <w:r w:rsidR="00FA659B">
              <w:rPr>
                <w:rFonts w:asciiTheme="minorHAnsi" w:hAnsiTheme="minorHAnsi"/>
              </w:rPr>
              <w:t>KS2 have represented the school (76% last year).</w:t>
            </w:r>
          </w:p>
          <w:p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705079" w:rsidRDefault="0049612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ensure children are offered these opportunities- for some competitions, enter more than 1 team. </w:t>
            </w:r>
          </w:p>
        </w:tc>
      </w:tr>
    </w:tbl>
    <w:p w:rsidR="00C84880" w:rsidRDefault="00C84880" w:rsidP="00A316CB">
      <w:pPr>
        <w:tabs>
          <w:tab w:val="left" w:pos="12450"/>
        </w:tabs>
      </w:pPr>
    </w:p>
    <w:p w:rsidR="00B95290" w:rsidRDefault="00B95290" w:rsidP="00A316CB">
      <w:pPr>
        <w:tabs>
          <w:tab w:val="left" w:pos="12450"/>
        </w:tabs>
      </w:pPr>
    </w:p>
    <w:p w:rsidR="00B95290" w:rsidRPr="006B01B4" w:rsidRDefault="00B95290" w:rsidP="00B95290">
      <w:pPr>
        <w:pStyle w:val="TableParagraph"/>
        <w:rPr>
          <w:rFonts w:asciiTheme="minorHAnsi" w:hAnsiTheme="minorHAnsi"/>
          <w:sz w:val="24"/>
        </w:rPr>
      </w:pPr>
      <w:r>
        <w:t xml:space="preserve">          </w:t>
      </w:r>
      <w:r w:rsidRPr="006B01B4">
        <w:rPr>
          <w:rFonts w:asciiTheme="minorHAnsi" w:hAnsiTheme="minorHAnsi"/>
          <w:b/>
          <w:sz w:val="24"/>
          <w:u w:val="single"/>
        </w:rPr>
        <w:t>Other indicators</w:t>
      </w:r>
      <w:r w:rsidRPr="006B01B4">
        <w:rPr>
          <w:rFonts w:asciiTheme="minorHAnsi" w:hAnsiTheme="minorHAnsi"/>
          <w:sz w:val="24"/>
        </w:rPr>
        <w:t xml:space="preserve"> – Swimming </w:t>
      </w:r>
    </w:p>
    <w:p w:rsidR="00B95290" w:rsidRPr="006B01B4" w:rsidRDefault="00B95290" w:rsidP="00B95290">
      <w:pPr>
        <w:pStyle w:val="TableParagraph"/>
        <w:rPr>
          <w:rFonts w:asciiTheme="minorHAnsi" w:hAnsiTheme="minorHAnsi"/>
          <w:sz w:val="24"/>
        </w:rPr>
      </w:pPr>
    </w:p>
    <w:p w:rsidR="00B95290" w:rsidRPr="006B01B4" w:rsidRDefault="00B95290" w:rsidP="00B95290">
      <w:pPr>
        <w:pStyle w:val="TableParagrap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     </w:t>
      </w:r>
      <w:r w:rsidRPr="006B01B4">
        <w:rPr>
          <w:rFonts w:asciiTheme="minorHAnsi" w:hAnsiTheme="minorHAnsi"/>
          <w:sz w:val="24"/>
        </w:rPr>
        <w:t>Year 6 data p</w:t>
      </w:r>
      <w:r>
        <w:rPr>
          <w:rFonts w:asciiTheme="minorHAnsi" w:hAnsiTheme="minorHAnsi"/>
          <w:sz w:val="24"/>
        </w:rPr>
        <w:t>repared in readiness for 2019/20</w:t>
      </w:r>
      <w:r w:rsidRPr="006B01B4">
        <w:rPr>
          <w:rFonts w:asciiTheme="minorHAnsi" w:hAnsiTheme="minorHAnsi"/>
          <w:sz w:val="24"/>
        </w:rPr>
        <w:t>-</w:t>
      </w:r>
    </w:p>
    <w:p w:rsidR="00B95290" w:rsidRPr="006B01B4" w:rsidRDefault="00B95290" w:rsidP="00B95290">
      <w:pPr>
        <w:pStyle w:val="TableParagraph"/>
        <w:rPr>
          <w:rFonts w:asciiTheme="minorHAnsi" w:hAnsiTheme="minorHAnsi"/>
          <w:sz w:val="24"/>
        </w:rPr>
      </w:pPr>
    </w:p>
    <w:p w:rsidR="00B95290" w:rsidRPr="006B01B4" w:rsidRDefault="00B95290" w:rsidP="00B95290">
      <w:pPr>
        <w:pStyle w:val="TableParagrap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     </w:t>
      </w:r>
      <w:r w:rsidRPr="006B01B4">
        <w:rPr>
          <w:rFonts w:asciiTheme="minorHAnsi" w:hAnsiTheme="minorHAnsi"/>
          <w:sz w:val="24"/>
        </w:rPr>
        <w:t>Percentage of students who are able to swim competently, confidently and proficiently over a distance of 25m</w:t>
      </w:r>
      <w:r w:rsidR="00AB2B3D">
        <w:rPr>
          <w:rFonts w:asciiTheme="minorHAnsi" w:hAnsiTheme="minorHAnsi"/>
          <w:sz w:val="24"/>
        </w:rPr>
        <w:t xml:space="preserve">- 88 </w:t>
      </w:r>
      <w:r w:rsidRPr="006B01B4">
        <w:rPr>
          <w:rFonts w:asciiTheme="minorHAnsi" w:hAnsiTheme="minorHAnsi"/>
          <w:sz w:val="24"/>
        </w:rPr>
        <w:t>%</w:t>
      </w:r>
    </w:p>
    <w:p w:rsidR="00B95290" w:rsidRPr="006B01B4" w:rsidRDefault="00B95290" w:rsidP="00B95290">
      <w:pPr>
        <w:pStyle w:val="TableParagraph"/>
        <w:rPr>
          <w:rFonts w:asciiTheme="minorHAnsi" w:hAnsiTheme="minorHAnsi"/>
          <w:sz w:val="24"/>
        </w:rPr>
      </w:pPr>
    </w:p>
    <w:p w:rsidR="00B95290" w:rsidRPr="006B01B4" w:rsidRDefault="00B95290" w:rsidP="00B95290">
      <w:pPr>
        <w:pStyle w:val="TableParagrap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    </w:t>
      </w:r>
      <w:r w:rsidRPr="006B01B4">
        <w:rPr>
          <w:rFonts w:asciiTheme="minorHAnsi" w:hAnsiTheme="minorHAnsi"/>
          <w:sz w:val="24"/>
        </w:rPr>
        <w:t xml:space="preserve">Percentage of students able to use a range of strokes effectively </w:t>
      </w:r>
      <w:r w:rsidR="00AB2B3D">
        <w:rPr>
          <w:rFonts w:asciiTheme="minorHAnsi" w:hAnsiTheme="minorHAnsi"/>
          <w:sz w:val="24"/>
        </w:rPr>
        <w:t xml:space="preserve">– 88 </w:t>
      </w:r>
      <w:r w:rsidRPr="006B01B4">
        <w:rPr>
          <w:rFonts w:asciiTheme="minorHAnsi" w:hAnsiTheme="minorHAnsi"/>
          <w:sz w:val="24"/>
        </w:rPr>
        <w:t>%</w:t>
      </w:r>
    </w:p>
    <w:p w:rsidR="00B95290" w:rsidRPr="006B01B4" w:rsidRDefault="00B95290" w:rsidP="00B95290">
      <w:pPr>
        <w:pStyle w:val="TableParagraph"/>
        <w:rPr>
          <w:rFonts w:asciiTheme="minorHAnsi" w:hAnsiTheme="minorHAnsi"/>
          <w:sz w:val="24"/>
        </w:rPr>
      </w:pPr>
    </w:p>
    <w:p w:rsidR="00B95290" w:rsidRPr="006B01B4" w:rsidRDefault="00B95290" w:rsidP="00B95290">
      <w:pPr>
        <w:pStyle w:val="TableParagrap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    </w:t>
      </w:r>
      <w:r w:rsidRPr="006B01B4">
        <w:rPr>
          <w:rFonts w:asciiTheme="minorHAnsi" w:hAnsiTheme="minorHAnsi"/>
          <w:sz w:val="24"/>
        </w:rPr>
        <w:t xml:space="preserve">Percentage of students able to perform self-rescue in different water based situations </w:t>
      </w:r>
      <w:r w:rsidR="00AB2B3D">
        <w:rPr>
          <w:rFonts w:asciiTheme="minorHAnsi" w:hAnsiTheme="minorHAnsi"/>
          <w:sz w:val="24"/>
        </w:rPr>
        <w:t xml:space="preserve">– 88 </w:t>
      </w:r>
      <w:r w:rsidRPr="006B01B4">
        <w:rPr>
          <w:rFonts w:asciiTheme="minorHAnsi" w:hAnsiTheme="minorHAnsi"/>
          <w:sz w:val="24"/>
        </w:rPr>
        <w:t>%</w:t>
      </w:r>
    </w:p>
    <w:p w:rsidR="00B95290" w:rsidRPr="00BF0511" w:rsidRDefault="00B95290" w:rsidP="00A316CB">
      <w:pPr>
        <w:tabs>
          <w:tab w:val="left" w:pos="12450"/>
        </w:tabs>
      </w:pPr>
    </w:p>
    <w:sectPr w:rsidR="00B95290" w:rsidRPr="00BF0511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6F1" w:rsidRDefault="00B126F1" w:rsidP="00187DF3">
      <w:r>
        <w:separator/>
      </w:r>
    </w:p>
  </w:endnote>
  <w:endnote w:type="continuationSeparator" w:id="0">
    <w:p w:rsidR="00B126F1" w:rsidRDefault="00B126F1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24A" w:rsidRPr="00BF0511" w:rsidRDefault="000E724A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1B7B"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181B7B"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BpM+KCMAAOz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">
              <v:shape id="AutoShape 4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U8cEA&#10;AADaAAAADwAAAGRycy9kb3ducmV2LnhtbESPQWuDQBSE74H+h+UVeotrQmnFZhUxCKY3k/b+4r6q&#10;xH0r7jax/z5bKPQ4zMw3zC5fzCiuNLvBsoJNFIMgbq0euFPwcarWCQjnkTWOlknBDznIs4fVDlNt&#10;b9zQ9eg7ESDsUlTQez+lUrq2J4MushNx8L7sbNAHOXdSz3gLcDPKbRy/SIMDh4UeJyp7ai/Hb6Pg&#10;vbJox33zmSxJeS67Q30upmelnh6X4g2Ep8X/h//atVbwCr9Xwg2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FPHBAAAA2gAAAA8AAAAAAAAAAAAAAAAAmAIAAGRycy9kb3du&#10;cmV2LnhtbFBLBQYAAAAABAAEAPUAAACGAw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iaLcEAAADaAAAADwAAAGRycy9kb3ducmV2LnhtbERPTWvCQBC9F/oflhG8lLpRS6mpq1RB&#10;8CK22oPHITtNgtnZuDvG9N93D0KPj/c9X/auUR2FWHs2MB5loIgLb2suDXwfN89voKIgW2w8k4Ff&#10;irBcPD7MMbf+xl/UHaRUKYRjjgYqkTbXOhYVOYwj3xIn7scHh5JgKLUNeEvhrtGTLHvVDmtODRW2&#10;tK6oOB+uzsCTbcP+c9odr7tVf9rJy2wVLmLMcNB/vIMS6uVffHdvrYG0NV1JN0Av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CJotwQAAANoAAAAPAAAAAAAAAAAAAAAA&#10;AKECAABkcnMvZG93bnJldi54bWxQSwUGAAAAAAQABAD5AAAAjwMAAAAA&#10;" strokecolor="#b385bb" strokeweight=".00764mm"/>
              <v:line id="Line 6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D8dsEAAADaAAAADwAAAGRycy9kb3ducmV2LnhtbESPwUoEMRBE74L/EFrw5vbogui42UUX&#10;BEEPuqsHb82knQQnnSFpd8a/N4LgsaiqV9RqM8fBHDiXkMTC+aIBw9IlF6S38Lq/P7sCU5TE0ZCE&#10;LXxzgc36+GhFrUuTvPBhp72pECktWfCqY4tYOs+RyiKNLNX7SDmSVpl7dJmmCo8DXjTNJUYKUhc8&#10;jbz13H3uvqIFDRPfvb95j0t9DLzc4tNzRmtPT+bbGzDKs/6H/9oPzsI1/F6pNw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+oPx2wQAAANoAAAAPAAAAAAAAAAAAAAAA&#10;AKECAABkcnMvZG93bnJldi54bWxQSwUGAAAAAAQABAD5AAAAjwMAAAAA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n53fBAAAA2wAAAA8AAABkcnMvZG93bnJldi54bWxEj0FvwjAMhe+T+A+RkbiNBA4UFQKakCZx&#10;BTZxNY3XVjROabJS/j0+IHGz9Z7f+7zeDr5RPXWxDmxhNjWgiIvgai4t/Jy+P5egYkJ22AQmCw+K&#10;sN2MPtaYu3DnA/XHVCoJ4ZijhSqlNtc6FhV5jNPQEov2FzqPSdau1K7Du4T7Rs+NWWiPNUtDhS3t&#10;Kiqux39vYXHrqSizzCx3l7P5za5zTmdv7WQ8fK1AJRrS2/y63jvBF3r5RQbQm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dn53fBAAAA2wAAAA8AAAAAAAAAAAAAAAAAnwIA&#10;AGRycy9kb3ducmV2LnhtbFBLBQYAAAAABAAEAPcAAACNAw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rVcrCAAAA2wAAAA8AAABkcnMvZG93bnJldi54bWxET01rwkAQvQv9D8sUvJmNFaWkrlJEwYOX&#10;rHrobZqdJiHZ2ZDdauyv7wqCt3m8z1muB9uKC/W+dqxgmqQgiAtnai4VnI67yTsIH5ANto5JwY08&#10;rFcvoyVmxl05p4sOpYgh7DNUUIXQZVL6oiKLPnEdceR+XG8xRNiX0vR4jeG2lW9pupAWa44NFXa0&#10;qaho9K9VMC9m+TDTt8N3/tU02/NB7+SfVmr8Onx+gAg0hKf44d6bOH8K91/iAXL1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K1XKwgAAANsAAAAPAAAAAAAAAAAAAAAAAJ8C&#10;AABkcnMvZG93bnJldi54bWxQSwUGAAAAAAQABAD3AAAAjgM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+x2nEAAAA2wAAAA8AAABkcnMvZG93bnJldi54bWxET9tqwkAQfRf8h2UKfRHdGNqq0VVKS0Eo&#10;CF7Q1yE7JkuzsyG7TVK/3i0U+jaHc53VpreVaKnxxrGC6SQBQZw7bbhQcDp+jOcgfEDWWDkmBT/k&#10;YbMeDlaYadfxntpDKEQMYZ+hgjKEOpPS5yVZ9BNXE0fu6hqLIcKmkLrBLobbSqZJ8iItGo4NJdb0&#10;VlL+dfi2Ckazxblr50/b3cLe9pdPk76b51Spx4f+dQkiUB/+xX/urY7zU/j9JR4g1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L+x2nEAAAA2wAAAA8AAAAAAAAAAAAAAAAA&#10;nwIAAGRycy9kb3ducmV2LnhtbFBLBQYAAAAABAAEAPcAAACQAw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k3yDDAAAA2wAAAA8AAABkcnMvZG93bnJldi54bWxET99rwjAQfh/sfwg38GVo6gQpXVMZgqCI&#10;grqBj0dza8uaS0myWv3rzWDg2318Py9fDKYVPTnfWFYwnSQgiEurG64UfJ5W4xSED8gaW8uk4Eoe&#10;FsXzU46Zthc+UH8MlYgh7DNUUIfQZVL6siaDfmI74sh9W2cwROgqqR1eYrhp5VuSzKXBhmNDjR0t&#10;ayp/jr9Gwas9bc5y7dLNte27/W37tUu3U6VGL8PHO4hAQ3iI/91rHefP4O+XeIAs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eTfIMMAAADbAAAADwAAAAAAAAAAAAAAAACf&#10;AgAAZHJzL2Rvd25yZXYueG1sUEsFBgAAAAAEAAQA9wAAAI8D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5JKzbDAAAA2wAAAA8AAABkcnMvZG93bnJldi54bWxET81qwkAQvgt9h2UKvelGqVKjqxTbQvCi&#10;pj7AmB2TtNnZNLs1SZ++Kwje5uP7neW6M5W4UONKywrGowgEcWZ1ybmC4+fH8AWE88gaK8ukoCcH&#10;69XDYImxti0f6JL6XIQQdjEqKLyvYyldVpBBN7I1ceDOtjHoA2xyqRtsQ7ip5CSKZtJgyaGhwJo2&#10;BWXf6a9RkOxP83Y7kT9/8+n77u0r6TfjXa/U02P3ugDhqfN38c2d6DD/Ga6/hAPk6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kkrNsMAAADbAAAADwAAAAAAAAAAAAAAAACf&#10;AgAAZHJzL2Rvd25yZXYueG1sUEsFBgAAAAAEAAQA9wAAAI8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1B7B"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724A" w:rsidRDefault="000E724A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:rsidR="000E724A" w:rsidRDefault="000E724A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81B7B"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724A" w:rsidRDefault="000E724A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:rsidR="000E724A" w:rsidRDefault="000E724A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187DF3" w:rsidRPr="00187DF3" w:rsidRDefault="00187D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6F1" w:rsidRDefault="00B126F1" w:rsidP="00187DF3">
      <w:r>
        <w:separator/>
      </w:r>
    </w:p>
  </w:footnote>
  <w:footnote w:type="continuationSeparator" w:id="0">
    <w:p w:rsidR="00B126F1" w:rsidRDefault="00B126F1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79"/>
    <w:rsid w:val="00007012"/>
    <w:rsid w:val="00094646"/>
    <w:rsid w:val="00094766"/>
    <w:rsid w:val="000C4DF2"/>
    <w:rsid w:val="000D2178"/>
    <w:rsid w:val="000E724A"/>
    <w:rsid w:val="00105FDE"/>
    <w:rsid w:val="00120B69"/>
    <w:rsid w:val="00172D8B"/>
    <w:rsid w:val="00181B7B"/>
    <w:rsid w:val="0018442F"/>
    <w:rsid w:val="00187DF3"/>
    <w:rsid w:val="001916A2"/>
    <w:rsid w:val="002006CE"/>
    <w:rsid w:val="00250978"/>
    <w:rsid w:val="002A082A"/>
    <w:rsid w:val="00337A3D"/>
    <w:rsid w:val="003523A0"/>
    <w:rsid w:val="00361ACC"/>
    <w:rsid w:val="003822E8"/>
    <w:rsid w:val="003E117E"/>
    <w:rsid w:val="0043286A"/>
    <w:rsid w:val="00444CFB"/>
    <w:rsid w:val="00496126"/>
    <w:rsid w:val="004E4079"/>
    <w:rsid w:val="0053614B"/>
    <w:rsid w:val="005957D4"/>
    <w:rsid w:val="005A1AD2"/>
    <w:rsid w:val="005E3042"/>
    <w:rsid w:val="005F4253"/>
    <w:rsid w:val="0060667E"/>
    <w:rsid w:val="00615F36"/>
    <w:rsid w:val="0066032E"/>
    <w:rsid w:val="006659D0"/>
    <w:rsid w:val="00685094"/>
    <w:rsid w:val="00696C2E"/>
    <w:rsid w:val="00705079"/>
    <w:rsid w:val="007303C3"/>
    <w:rsid w:val="00762D31"/>
    <w:rsid w:val="007D6720"/>
    <w:rsid w:val="00817F93"/>
    <w:rsid w:val="0085054B"/>
    <w:rsid w:val="008B0657"/>
    <w:rsid w:val="008C28C2"/>
    <w:rsid w:val="008E5918"/>
    <w:rsid w:val="00902566"/>
    <w:rsid w:val="00923B24"/>
    <w:rsid w:val="009554CD"/>
    <w:rsid w:val="00973756"/>
    <w:rsid w:val="009D5C22"/>
    <w:rsid w:val="00A102AE"/>
    <w:rsid w:val="00A316CB"/>
    <w:rsid w:val="00A61B62"/>
    <w:rsid w:val="00AA1F26"/>
    <w:rsid w:val="00AB2B3D"/>
    <w:rsid w:val="00AB5D24"/>
    <w:rsid w:val="00AC70C7"/>
    <w:rsid w:val="00AD1098"/>
    <w:rsid w:val="00AE3A1B"/>
    <w:rsid w:val="00B11238"/>
    <w:rsid w:val="00B126F1"/>
    <w:rsid w:val="00B95290"/>
    <w:rsid w:val="00BB02DF"/>
    <w:rsid w:val="00BC44E4"/>
    <w:rsid w:val="00BD3F3E"/>
    <w:rsid w:val="00BE1591"/>
    <w:rsid w:val="00BE42F7"/>
    <w:rsid w:val="00BF0511"/>
    <w:rsid w:val="00C31699"/>
    <w:rsid w:val="00C74F16"/>
    <w:rsid w:val="00C84880"/>
    <w:rsid w:val="00C96C53"/>
    <w:rsid w:val="00D20B30"/>
    <w:rsid w:val="00D226F9"/>
    <w:rsid w:val="00D44812"/>
    <w:rsid w:val="00D655EB"/>
    <w:rsid w:val="00DB1C2D"/>
    <w:rsid w:val="00DB53B2"/>
    <w:rsid w:val="00DB5E9B"/>
    <w:rsid w:val="00DC3D45"/>
    <w:rsid w:val="00DD7167"/>
    <w:rsid w:val="00DD768E"/>
    <w:rsid w:val="00E065B6"/>
    <w:rsid w:val="00E23FB4"/>
    <w:rsid w:val="00E31118"/>
    <w:rsid w:val="00E641F7"/>
    <w:rsid w:val="00E84158"/>
    <w:rsid w:val="00EE1BFD"/>
    <w:rsid w:val="00F24FD5"/>
    <w:rsid w:val="00F50BD4"/>
    <w:rsid w:val="00F55498"/>
    <w:rsid w:val="00F651F9"/>
    <w:rsid w:val="00F9000A"/>
    <w:rsid w:val="00F9109B"/>
    <w:rsid w:val="00FA44E5"/>
    <w:rsid w:val="00FA659B"/>
    <w:rsid w:val="00FB6F37"/>
    <w:rsid w:val="00FC6E61"/>
    <w:rsid w:val="00FD0BE5"/>
    <w:rsid w:val="00FD342E"/>
    <w:rsid w:val="00FF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gov.uk/government/publications/school-inspection-handbook-from-september-2015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gov.uk/guidance/pe-and-sport-premium-for-primary-school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fpe.org.uk/physical-education/wp-content/uploads/afPE-Example-Template-Indicator-2018-Final.pdf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1.jpeg"/><Relationship Id="rId5" Type="http://schemas.openxmlformats.org/officeDocument/2006/relationships/webSettings" Target="webSettings.xml"/><Relationship Id="rId15" Type="http://schemas.openxmlformats.org/officeDocument/2006/relationships/hyperlink" Target="https://www.gov.uk/guidance/what-maintained-schools-must-publish-online" TargetMode="Externa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19.jpeg"/><Relationship Id="rId14" Type="http://schemas.openxmlformats.org/officeDocument/2006/relationships/hyperlink" Target="https://www.gov.uk/government/publications/governance-handbook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71F19DD2</Template>
  <TotalTime>517</TotalTime>
  <Pages>10</Pages>
  <Words>1965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Windows User</cp:lastModifiedBy>
  <cp:revision>81</cp:revision>
  <dcterms:created xsi:type="dcterms:W3CDTF">2019-07-31T10:37:00Z</dcterms:created>
  <dcterms:modified xsi:type="dcterms:W3CDTF">2019-07-31T19:33:00Z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